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DC138D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7E156F" w:rsidRPr="00854BDF" w:rsidRDefault="007E156F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7E156F" w:rsidRPr="00B75F2B" w:rsidRDefault="007E156F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also researched what sheathing was, it is the layer of wood on the exterior that covers the studs and roofing trusses.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7E156F" w:rsidRDefault="007E156F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7E156F" w:rsidRPr="00B75F2B" w:rsidRDefault="007E156F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7E156F" w:rsidRPr="00B75F2B" w:rsidRDefault="007E156F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7E156F" w:rsidRPr="00A74C38" w:rsidRDefault="007E156F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wood frame building worksheet and watch power tool rules videos.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7E156F" w:rsidRPr="00854BDF" w:rsidRDefault="007E156F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7E156F" w:rsidRDefault="007E156F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B75F2B" w:rsidRDefault="00D5101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watched rules videos and I learned that you should always tighten all three chucks on a drill press.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A74C38" w:rsidRDefault="00D51010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some complications figuring out what vapor barriers were on a house.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7E156F" w:rsidRPr="00B75F2B" w:rsidRDefault="007E156F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researched what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vapor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barriers were and figured out they keep water from entering the exterior walls.</w:t>
                                  </w:r>
                                  <w:r>
                                    <w:rPr>
                                      <w:sz w:val="20"/>
                                    </w:rPr>
                                    <w:tab/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7E156F" w:rsidRPr="00B75F2B" w:rsidRDefault="007E156F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7E156F" w:rsidRPr="00854BDF" w:rsidRDefault="007E156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7E156F" w:rsidRPr="00B75F2B" w:rsidRDefault="00D51010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shortened the length of the throttle pedal so we don’t have to extend our foot all the way.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7E156F" w:rsidRDefault="007E156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7E156F" w:rsidRPr="00A74C38" w:rsidRDefault="00D51010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Present my architectural style house to Mr. Neal (Victorian style) and Work on designing a way to shorten the throttle.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7E156F" w:rsidRPr="00854BDF" w:rsidRDefault="007E156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B75F2B" w:rsidRDefault="00D5101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how go-karts hook up the</w:t>
                                  </w:r>
                                  <w:r w:rsidR="006C3FC2">
                                    <w:rPr>
                                      <w:sz w:val="20"/>
                                    </w:rPr>
                                    <w:t xml:space="preserve"> throttle cable into the engine and found some good ideas.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A74C38" w:rsidRDefault="00D5101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Most of the websites I saw that had info were blocked on the school website.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B75F2B" w:rsidRDefault="00D51010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researched when my Victorian style house was built and what it was built with.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B75F2B" w:rsidRDefault="007E15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7E156F" w:rsidRPr="00854BDF" w:rsidRDefault="007E156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7E156F" w:rsidRPr="00B75F2B" w:rsidRDefault="000E7F0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started assembly of our roof.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7E156F" w:rsidRDefault="007E156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7E156F" w:rsidRPr="00A74C38" w:rsidRDefault="000E7F0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We were assigned the roofing assignment.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Me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and Nick chose Gamble with Dormer. Work on year-long project if you have time.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7E156F" w:rsidRPr="00854BDF" w:rsidRDefault="007E156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B75F2B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Me Dakota and Kirby brainstormed ideas on what we could do with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the rear-end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7E156F" w:rsidRPr="00A74C38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had 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B75F2B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nick researched what gamble with dormer was.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B75F2B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Dakota and I started a sketch for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the rear-end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7E156F" w:rsidRPr="00854BDF" w:rsidRDefault="007E156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7E156F" w:rsidRPr="00B75F2B" w:rsidRDefault="000E7F0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added shingles made of sand paper.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7E156F" w:rsidRDefault="007E156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7E156F" w:rsidRPr="00A74C38" w:rsidRDefault="000E7F0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roofing project.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(Gamble with Dormer).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Then work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7E156F" w:rsidRPr="00854BDF" w:rsidRDefault="007E156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Dylan and Nathan came up with ideas for how we can set up the pedals.</w:t>
                                  </w:r>
                                </w:p>
                                <w:p w:rsidR="000E7F08" w:rsidRPr="00B75F2B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out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A74C38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Our complications were coming up with new ideas for the pedal platform and switching them around.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7E156F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the trusses built and put on the roof.</w:t>
                                  </w:r>
                                </w:p>
                                <w:p w:rsidR="000E7F08" w:rsidRPr="00B75F2B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B75F2B" w:rsidRDefault="007E15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7E156F" w:rsidRPr="00854BDF" w:rsidRDefault="007E156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7E156F" w:rsidRPr="00B75F2B" w:rsidRDefault="000E7F0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Nick added the labels to all the roofing trusses and insulation.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7E156F" w:rsidRDefault="007E156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7E156F" w:rsidRPr="00B75F2B" w:rsidRDefault="007E156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7E156F" w:rsidRPr="00A74C38" w:rsidRDefault="000E7F0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our roofing projects and then work on year-long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7E156F" w:rsidRPr="00854BDF" w:rsidRDefault="007E156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7E156F" w:rsidRDefault="007E156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B75F2B" w:rsidRDefault="000F0C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took the pedal assembly off of the formula car and designed a new idea for pedals and being able to adjust them.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7E156F" w:rsidRPr="00A74C38" w:rsidRDefault="000F0C4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 only complications I had were getting a design to bolt the pedals to the </w:t>
                                  </w:r>
                                  <w:r>
                                    <w:rPr>
                                      <w:sz w:val="20"/>
                                    </w:rPr>
                                    <w:t>car.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7E156F" w:rsidRPr="00B75F2B" w:rsidRDefault="000E7F0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added insulation and extra support in the roofing.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7E156F" w:rsidRPr="00B75F2B" w:rsidRDefault="007E156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E7F08"/>
    <w:rsid w:val="000F0C46"/>
    <w:rsid w:val="001936F3"/>
    <w:rsid w:val="001B3E81"/>
    <w:rsid w:val="00240EE8"/>
    <w:rsid w:val="002421E1"/>
    <w:rsid w:val="00260DF3"/>
    <w:rsid w:val="002F2CF4"/>
    <w:rsid w:val="004135F1"/>
    <w:rsid w:val="00446361"/>
    <w:rsid w:val="00474A22"/>
    <w:rsid w:val="00552FC5"/>
    <w:rsid w:val="005C75B0"/>
    <w:rsid w:val="005F79BA"/>
    <w:rsid w:val="0064791E"/>
    <w:rsid w:val="006C3FC2"/>
    <w:rsid w:val="0076674B"/>
    <w:rsid w:val="007E156F"/>
    <w:rsid w:val="00854BDF"/>
    <w:rsid w:val="009A3EE4"/>
    <w:rsid w:val="00A03FA6"/>
    <w:rsid w:val="00A0413A"/>
    <w:rsid w:val="00A40919"/>
    <w:rsid w:val="00A74C38"/>
    <w:rsid w:val="00AD67ED"/>
    <w:rsid w:val="00B3020B"/>
    <w:rsid w:val="00B65040"/>
    <w:rsid w:val="00B75F2B"/>
    <w:rsid w:val="00B86FDF"/>
    <w:rsid w:val="00C07EA3"/>
    <w:rsid w:val="00CA1683"/>
    <w:rsid w:val="00CE3F29"/>
    <w:rsid w:val="00D51010"/>
    <w:rsid w:val="00DC138D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2</Template>
  <TotalTime>19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6</cp:revision>
  <dcterms:created xsi:type="dcterms:W3CDTF">2013-08-13T14:37:00Z</dcterms:created>
  <dcterms:modified xsi:type="dcterms:W3CDTF">2013-08-16T14:39:00Z</dcterms:modified>
</cp:coreProperties>
</file>