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474A22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1B3E81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CA1683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made a list of what we need to do.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CA168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Get an idea of what car we are going to work on first and then figure out what needs to be done and what we want to do it.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CA168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talked about what steps we were going to take to tackle the things we had wrote down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CA168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didn’t have any issues. Our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complications was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the cost of some of the materials we will need.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CA168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chose to work on the formula car first.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64791E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got a design and started building.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64791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Start working on building our houses to look like a specific architectural structure. 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64791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built the house out of paper and found materials.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64791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 issue I had was making the pointed roof. I couldn’t get the paper cut right.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64791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chose which structure I was going to build and made designs.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64791E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We got some ideas put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the air on how we want to change the seat and throttle and brake pedals.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64791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building houses and then start working on the year-long project we are active in.</w:t>
                                </w:r>
                                <w:r>
                                  <w:rPr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sz w:val="20"/>
                                  </w:rPr>
                                  <w:tab/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64791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moved the throttle and brake pedals forward and boosted the seat for smaller drivers.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64791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Our issues and complications were getting the perfect set-up so all of our drivers and drive the car and sit comfortably and </w:t>
                                  </w:r>
                                  <w:r>
                                    <w:rPr>
                                      <w:sz w:val="20"/>
                                    </w:rPr>
                                    <w:t>safely.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64791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finished building my house and got all the specifics finished.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64791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 car is almost suitable for all sizes of drivers.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240EE8"/>
    <w:rsid w:val="00260DF3"/>
    <w:rsid w:val="002F2CF4"/>
    <w:rsid w:val="004135F1"/>
    <w:rsid w:val="00446361"/>
    <w:rsid w:val="00474A22"/>
    <w:rsid w:val="005C75B0"/>
    <w:rsid w:val="005F79BA"/>
    <w:rsid w:val="0064791E"/>
    <w:rsid w:val="0076674B"/>
    <w:rsid w:val="00854BDF"/>
    <w:rsid w:val="009A3EE4"/>
    <w:rsid w:val="00A03FA6"/>
    <w:rsid w:val="00A0413A"/>
    <w:rsid w:val="00A40919"/>
    <w:rsid w:val="00A74C38"/>
    <w:rsid w:val="00AD67ED"/>
    <w:rsid w:val="00B3020B"/>
    <w:rsid w:val="00B65040"/>
    <w:rsid w:val="00B75F2B"/>
    <w:rsid w:val="00B86FDF"/>
    <w:rsid w:val="00C07EA3"/>
    <w:rsid w:val="00CA1683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 1</Template>
  <TotalTime>10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4</cp:revision>
  <dcterms:created xsi:type="dcterms:W3CDTF">2013-08-07T14:30:00Z</dcterms:created>
  <dcterms:modified xsi:type="dcterms:W3CDTF">2013-08-09T14:40:00Z</dcterms:modified>
</cp:coreProperties>
</file>