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B27451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32480" w:rsidRPr="00854BDF" w:rsidRDefault="00432480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432480" w:rsidRPr="00B75F2B" w:rsidRDefault="00432480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432480" w:rsidRDefault="00432480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432480" w:rsidRPr="00B75F2B" w:rsidRDefault="00432480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432480" w:rsidRPr="00B75F2B" w:rsidRDefault="00432480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432480" w:rsidRPr="00A74C38" w:rsidRDefault="00432480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Absent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432480" w:rsidRPr="00854BDF" w:rsidRDefault="00432480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432480" w:rsidRDefault="00432480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432480" w:rsidRDefault="00432480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432480" w:rsidRDefault="00432480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B75F2B" w:rsidRDefault="0043248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A74C38" w:rsidRDefault="0043248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432480" w:rsidRPr="00B75F2B" w:rsidRDefault="0043248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432480" w:rsidRPr="00B75F2B" w:rsidRDefault="0043248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32480" w:rsidRPr="00854BDF" w:rsidRDefault="0043248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32480" w:rsidRPr="00B75F2B" w:rsidRDefault="0043248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the bars and supports mocked up and set to size.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32480" w:rsidRDefault="0043248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32480" w:rsidRPr="00A74C38" w:rsidRDefault="00432480" w:rsidP="004135F1">
                                <w:pPr>
                                  <w:rPr>
                                    <w:sz w:val="20"/>
                                  </w:rPr>
                                </w:pP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Assigned our project on dream home.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Work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32480" w:rsidRPr="00854BDF" w:rsidRDefault="0043248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started cutting on the metal to make the final products.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A74C38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worked in the lab getting supports made for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cvt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bearings.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32480" w:rsidRPr="00854BDF" w:rsidRDefault="0043248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32480" w:rsidRPr="00B75F2B" w:rsidRDefault="00432480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Me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and Dylan got one of the support bars cut and grinded out to fit.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32480" w:rsidRDefault="0043248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32480" w:rsidRPr="00A74C38" w:rsidRDefault="0043248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Keep working on landscape on house and work in the lab if there is time.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32480" w:rsidRPr="00854BDF" w:rsidRDefault="0043248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B75F2B" w:rsidRDefault="005F110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placed it and then used wood to support the rest of the bar.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32480" w:rsidRPr="00A74C38" w:rsidRDefault="005F110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working on the landscape of my house and got a plot of land.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32480" w:rsidRPr="00854BDF" w:rsidRDefault="0043248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32480" w:rsidRPr="00B75F2B" w:rsidRDefault="005F110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made all of the sheets with all the views I need.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32480" w:rsidRDefault="0043248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32480" w:rsidRPr="00A74C38" w:rsidRDefault="005F110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Finish up dream home and work in the lab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If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you have extra time.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32480" w:rsidRPr="00854BDF" w:rsidRDefault="0043248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B75F2B" w:rsidRDefault="005F110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got all of my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yola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updated.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A74C38" w:rsidRDefault="005F110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B75F2B" w:rsidRDefault="005F110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got all of my landscape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completed 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32480" w:rsidRPr="00854BDF" w:rsidRDefault="0043248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32480" w:rsidRPr="00B75F2B" w:rsidRDefault="00432480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32480" w:rsidRDefault="0043248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32480" w:rsidRPr="00A74C38" w:rsidRDefault="005F110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Go do sponsorships!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32480" w:rsidRPr="00854BDF" w:rsidRDefault="0043248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A74C38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40EE8"/>
    <w:rsid w:val="00260DF3"/>
    <w:rsid w:val="002F2CF4"/>
    <w:rsid w:val="004135F1"/>
    <w:rsid w:val="00432480"/>
    <w:rsid w:val="00446361"/>
    <w:rsid w:val="005C75B0"/>
    <w:rsid w:val="005F110B"/>
    <w:rsid w:val="005F79BA"/>
    <w:rsid w:val="0076674B"/>
    <w:rsid w:val="00854BDF"/>
    <w:rsid w:val="0086070A"/>
    <w:rsid w:val="009A3EE4"/>
    <w:rsid w:val="00A03FA6"/>
    <w:rsid w:val="00A0413A"/>
    <w:rsid w:val="00A40919"/>
    <w:rsid w:val="00A74C38"/>
    <w:rsid w:val="00B1726D"/>
    <w:rsid w:val="00B27451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template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2</cp:revision>
  <dcterms:created xsi:type="dcterms:W3CDTF">2013-10-03T13:50:00Z</dcterms:created>
  <dcterms:modified xsi:type="dcterms:W3CDTF">2013-10-03T13:50:00Z</dcterms:modified>
</cp:coreProperties>
</file>