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505401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9838C9" w:rsidRPr="00854BDF" w:rsidRDefault="009838C9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9838C9" w:rsidRPr="00B75F2B" w:rsidRDefault="009838C9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worked in the lab with Dylan designing a bar to hold the bearings for the cvt.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9838C9" w:rsidRDefault="009838C9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9838C9" w:rsidRPr="00B75F2B" w:rsidRDefault="009838C9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9838C9" w:rsidRPr="00B75F2B" w:rsidRDefault="009838C9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9838C9" w:rsidRPr="00A74C38" w:rsidRDefault="009838C9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We were assigned our job for the week on the dream house. (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roofing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and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int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details.)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9838C9" w:rsidRPr="00854BDF" w:rsidRDefault="009838C9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9838C9" w:rsidRDefault="009838C9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9838C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also helped Dylan mock up some ways to support the bars.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A74C38" w:rsidRDefault="009838C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9838C9" w:rsidRPr="00B75F2B" w:rsidRDefault="009838C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getting all the slopes and eaves correct on the home.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9838C9" w:rsidRPr="00B75F2B" w:rsidRDefault="009838C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9838C9" w:rsidRPr="00854BDF" w:rsidRDefault="009838C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9838C9" w:rsidRPr="00B75F2B" w:rsidRDefault="009838C9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Dylan cut bars for the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cvt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and we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bent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them to the right angles.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9838C9" w:rsidRDefault="009838C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9838C9" w:rsidRPr="00A74C38" w:rsidRDefault="009838C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Keep working on assignment on dream home and work in lab.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9838C9" w:rsidRPr="00854BDF" w:rsidRDefault="009838C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bottom bar set in place.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A74C38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finishing up the rest of my roof and got all the angles and roofing completed.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9838C9" w:rsidRPr="00854BDF" w:rsidRDefault="009838C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9838C9" w:rsidRPr="00B75F2B" w:rsidRDefault="009838C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started working on furnishing the rest of my home.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9838C9" w:rsidRDefault="009838C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9838C9" w:rsidRPr="00A74C38" w:rsidRDefault="009838C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Keep working on int. of dream home and work in lab if you have time.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9838C9" w:rsidRPr="00854BDF" w:rsidRDefault="009838C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Nathan started designing a plate for the bearings to attach to.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9838C9" w:rsidRPr="00A74C38" w:rsidRDefault="00FC513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No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compl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my master bedroom and bathroom furnished.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9838C9" w:rsidRPr="00854BDF" w:rsidRDefault="009838C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9838C9" w:rsidRPr="00B75F2B" w:rsidRDefault="00FC513F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Dylan got the second bar set to the right height and mocked up a piece of wood to stabilize the metal piece.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9838C9" w:rsidRDefault="009838C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9838C9" w:rsidRPr="00A74C38" w:rsidRDefault="009838C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dream home and work in the lab.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9838C9" w:rsidRPr="00854BDF" w:rsidRDefault="009838C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FC513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bar all set in place and cut.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A74C38" w:rsidRDefault="00FC513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No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compl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FC513F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everything set in place and clamped to get welded.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9838C9" w:rsidRPr="00854BDF" w:rsidRDefault="009838C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9838C9" w:rsidRPr="00B75F2B" w:rsidRDefault="00FC513F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all of my rooms and utilities installed.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9838C9" w:rsidRDefault="009838C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9838C9" w:rsidRPr="00A74C38" w:rsidRDefault="00FC513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Finish working on dream home and mock stuff up in the lab.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9838C9" w:rsidRPr="00854BDF" w:rsidRDefault="009838C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B75F2B" w:rsidRDefault="00FC513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clamp down more pieces in the lab to get welded.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A74C38" w:rsidRDefault="00FC513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No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compl.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FC513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furnishing the rest of my rooms.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F2CF4"/>
    <w:rsid w:val="004135F1"/>
    <w:rsid w:val="00446361"/>
    <w:rsid w:val="00505401"/>
    <w:rsid w:val="005C75B0"/>
    <w:rsid w:val="005F79BA"/>
    <w:rsid w:val="0076674B"/>
    <w:rsid w:val="00854BDF"/>
    <w:rsid w:val="0086070A"/>
    <w:rsid w:val="009838C9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  <w:rsid w:val="00FC51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template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2</cp:revision>
  <dcterms:created xsi:type="dcterms:W3CDTF">2013-09-27T13:10:00Z</dcterms:created>
  <dcterms:modified xsi:type="dcterms:W3CDTF">2013-09-27T13:10:00Z</dcterms:modified>
</cp:coreProperties>
</file>