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EE7020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5E4AC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½ of my dream house furnished with walls.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5E4AC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Working on walls and electrical for our dream home.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5E4A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make some bars for the formula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5E4A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E4A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started putting up my exterior and interior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walls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 and Dylan started working on mounts for the 90 degree.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in lab if wanted.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two pieces of steel cut to the right length for the mounts.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putting up my interior walls and got them all set to right height and width.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re-cut bars at 8” so we had plenty of clearance for the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cvt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room to work.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everything set in place where we want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There were no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compliations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figured out that our width on the rear end was too narrow and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wouldn’t fit.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my switches put in and started working on my outlets.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on formula rear end.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and Dylan measured and drilled holes for our 90 degree to get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fully  mounted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had complications getting the correct dimensions for drilling the holes.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putting in my electrical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placing my lighting and put my ceiling in.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Dream home walls and electrical then work in lab when finished.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went back through and evened out my lighting and got everything squared up to perfection.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complications I had today were that I couldn’t get my lights to show up in level 1 view and I also couldn’t connect my switches to my </w:t>
                                  </w:r>
                                  <w:r>
                                    <w:rPr>
                                      <w:sz w:val="20"/>
                                    </w:rPr>
                                    <w:t>lights.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of my outlets installed and set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E4AC7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EE7020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2013-09-20T13:42:00Z</dcterms:created>
  <dcterms:modified xsi:type="dcterms:W3CDTF">2013-09-20T13:42:00Z</dcterms:modified>
</cp:coreProperties>
</file>