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4B1B4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896D9A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was released to start working on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revit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896D9A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We went over the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powerpoint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for our dream houses then we were released to find or make designs.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896D9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assembling the footing.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896D9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896D9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found my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dreamhouse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design. 3600 sq ft. 1 level house.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896D9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started working on the foundation walls and I got them set in the correct depth and width.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896D9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Continue to work on footing and foundation for our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dreamhouses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96D9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all of my footing and foundation done and started working on my exterior walls.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896D9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few complications today while finding the depths of my foundation wall.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896D9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footing all assembled and set in the correct depth.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3A33C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helped Leroy work on construction the rear end and getting it set in place.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3A33C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or continue working on Dream house.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cut 3 bars for the width of the long bars.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added all of my exterior walls and put in a floor.</w:t>
                                  </w:r>
                                </w:p>
                                <w:p w:rsidR="003A33C8" w:rsidRPr="00B75F2B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3A33C8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Sabo got the bars cut that the 90 degree will attach to.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3A33C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finishing up Dream Home foundation and post to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Yola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then work in lab.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all the bars set in place with correct measurement.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3A33C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fixed my footer and cement slab on my garage.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3A33C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DAY OF </w:t>
                                </w:r>
                                <w:r>
                                  <w:rPr>
                                    <w:sz w:val="20"/>
                                  </w:rPr>
                                  <w:t>CARING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D5D6A"/>
    <w:rsid w:val="001F3DB9"/>
    <w:rsid w:val="00240EE8"/>
    <w:rsid w:val="00260DF3"/>
    <w:rsid w:val="002F2CF4"/>
    <w:rsid w:val="003A33C8"/>
    <w:rsid w:val="004135F1"/>
    <w:rsid w:val="00446361"/>
    <w:rsid w:val="004B1B41"/>
    <w:rsid w:val="005C75B0"/>
    <w:rsid w:val="005F79BA"/>
    <w:rsid w:val="0076674B"/>
    <w:rsid w:val="00854BDF"/>
    <w:rsid w:val="0086070A"/>
    <w:rsid w:val="00896D9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6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3</cp:revision>
  <dcterms:created xsi:type="dcterms:W3CDTF">2013-09-10T14:18:00Z</dcterms:created>
  <dcterms:modified xsi:type="dcterms:W3CDTF">2013-09-12T14:10:00Z</dcterms:modified>
</cp:coreProperties>
</file>