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294CF0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913E5C" w:rsidRPr="00854BDF" w:rsidRDefault="00913E5C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913E5C" w:rsidRPr="00B75F2B" w:rsidRDefault="00913E5C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Me and Dylan cut angled pieces for the rear end of the formula car and assembled it.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913E5C" w:rsidRDefault="00913E5C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913E5C" w:rsidRPr="00B75F2B" w:rsidRDefault="00913E5C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913E5C" w:rsidRPr="00B75F2B" w:rsidRDefault="00913E5C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913E5C" w:rsidRPr="00A74C38" w:rsidRDefault="00913E5C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We got assigned the purchase lists for buying the materials for the shed and Keep designing rear-end.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913E5C" w:rsidRPr="00854BDF" w:rsidRDefault="00913E5C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913E5C" w:rsidRDefault="00913E5C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913E5C" w:rsidRDefault="00913E5C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913E5C" w:rsidRDefault="00913E5C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913E5C" w:rsidRPr="00B75F2B" w:rsidRDefault="00913E5C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We bolted everything up and started to copy it to the right side of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the rear-end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>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913E5C" w:rsidRPr="00A74C38" w:rsidRDefault="00913E5C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Our complications were getting it perfect on the right side.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913E5C" w:rsidRPr="00B75F2B" w:rsidRDefault="00913E5C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started coming up with the correct numbers for the prices on the shed.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913E5C" w:rsidRPr="00B75F2B" w:rsidRDefault="00913E5C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913E5C" w:rsidRPr="00854BDF" w:rsidRDefault="00913E5C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913E5C" w:rsidRPr="00B75F2B" w:rsidRDefault="00913E5C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finished it and checked it over and turned it in.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913E5C" w:rsidRDefault="00913E5C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913E5C" w:rsidRPr="00B75F2B" w:rsidRDefault="00913E5C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913E5C" w:rsidRPr="00B75F2B" w:rsidRDefault="00913E5C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913E5C" w:rsidRPr="00A74C38" w:rsidRDefault="00913E5C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Finish the purchase list then work in the lab on our year long projects.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913E5C" w:rsidRPr="00854BDF" w:rsidRDefault="00913E5C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913E5C" w:rsidRDefault="00913E5C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913E5C" w:rsidRDefault="00913E5C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913E5C" w:rsidRDefault="00913E5C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913E5C" w:rsidRPr="00B75F2B" w:rsidRDefault="00913E5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Me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and Dylan started making more designs for the rear end of the formula on how we are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gonna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strengthen it more.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913E5C" w:rsidRPr="00A74C38" w:rsidRDefault="00913E5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had no complications today.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913E5C" w:rsidRPr="00B75F2B" w:rsidRDefault="00913E5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started working on the heat loss gain worksheet.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913E5C" w:rsidRPr="00B75F2B" w:rsidRDefault="00913E5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913E5C" w:rsidRPr="00854BDF" w:rsidRDefault="00913E5C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913E5C" w:rsidRPr="00B75F2B" w:rsidRDefault="00913E5C" w:rsidP="004135F1">
                            <w:pPr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Me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and Dakota pop riveted the seat to the car and we found out that pop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rivits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won’t fit.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913E5C" w:rsidRDefault="00913E5C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913E5C" w:rsidRPr="00B75F2B" w:rsidRDefault="00913E5C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913E5C" w:rsidRPr="00B75F2B" w:rsidRDefault="00913E5C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913E5C" w:rsidRPr="00A74C38" w:rsidRDefault="00913E5C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Day on year long projects.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913E5C" w:rsidRPr="00854BDF" w:rsidRDefault="00913E5C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913E5C" w:rsidRDefault="00913E5C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913E5C" w:rsidRDefault="00913E5C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913E5C" w:rsidRDefault="00913E5C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913E5C" w:rsidRPr="00B75F2B" w:rsidRDefault="00913E5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also finished up on the mock up of the rear end.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913E5C" w:rsidRPr="00A74C38" w:rsidRDefault="00913E5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 complications were figuring out what we can use to hold the seat in and be comfortable.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913E5C" w:rsidRPr="00B75F2B" w:rsidRDefault="00913E5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measured out a bigger space in the formula seat so the seatbelt had enough clearance and cut it out.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913E5C" w:rsidRPr="00B75F2B" w:rsidRDefault="00913E5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913E5C" w:rsidRPr="00854BDF" w:rsidRDefault="00913E5C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913E5C" w:rsidRPr="00B75F2B" w:rsidRDefault="00913E5C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I got released to work on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Revit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and I got most of my house assembled.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913E5C" w:rsidRDefault="00913E5C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913E5C" w:rsidRPr="00B75F2B" w:rsidRDefault="00913E5C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913E5C" w:rsidRPr="00B75F2B" w:rsidRDefault="00913E5C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913E5C" w:rsidRPr="00A74C38" w:rsidRDefault="00913E5C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We went over the power point of the habitat homes and we were assigned our projects. (900 Sq. ft home)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913E5C" w:rsidRPr="00854BDF" w:rsidRDefault="00913E5C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913E5C" w:rsidRDefault="00913E5C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913E5C" w:rsidRDefault="00913E5C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913E5C" w:rsidRDefault="00913E5C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913E5C" w:rsidRPr="00B75F2B" w:rsidRDefault="009350F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helped Dylan with some extra ideas while he was drawing the rear end for formula on inventor.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913E5C" w:rsidRPr="00A74C38" w:rsidRDefault="009350F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had no complications on this day while working.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913E5C" w:rsidRPr="00B75F2B" w:rsidRDefault="00913E5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started sketching out the design for my house and after three times I got a good design.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913E5C" w:rsidRPr="00B75F2B" w:rsidRDefault="00913E5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913E5C" w:rsidRPr="00854BDF" w:rsidRDefault="00913E5C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913E5C" w:rsidRPr="00B75F2B" w:rsidRDefault="009C72F2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got my washer and dryer in my utility room.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913E5C" w:rsidRDefault="00913E5C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913E5C" w:rsidRPr="00B75F2B" w:rsidRDefault="00913E5C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913E5C" w:rsidRPr="00B75F2B" w:rsidRDefault="00913E5C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913E5C" w:rsidRPr="00A74C38" w:rsidRDefault="009C72F2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Keep working on our habitat housing project and if completed work on year-long project.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913E5C" w:rsidRPr="00854BDF" w:rsidRDefault="00913E5C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913E5C" w:rsidRDefault="00913E5C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913E5C" w:rsidRDefault="00913E5C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913E5C" w:rsidRDefault="00913E5C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913E5C" w:rsidRPr="00B75F2B" w:rsidRDefault="009C72F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helped Dakota cut up the old frame from the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supermilage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car and we got it mostly tore apart.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913E5C" w:rsidRPr="00A74C38" w:rsidRDefault="009C72F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had no complications </w:t>
                                  </w:r>
                                  <w:r>
                                    <w:rPr>
                                      <w:sz w:val="20"/>
                                    </w:rPr>
                                    <w:t>today.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913E5C" w:rsidRPr="00B75F2B" w:rsidRDefault="009C72F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got both of my bedrooms furnished with a bed, dresser and closet.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913E5C" w:rsidRPr="00B75F2B" w:rsidRDefault="00913E5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936F3"/>
    <w:rsid w:val="001B3E81"/>
    <w:rsid w:val="001F3DB9"/>
    <w:rsid w:val="00240EE8"/>
    <w:rsid w:val="00260DF3"/>
    <w:rsid w:val="00294CF0"/>
    <w:rsid w:val="002F2CF4"/>
    <w:rsid w:val="002F62F5"/>
    <w:rsid w:val="004135F1"/>
    <w:rsid w:val="00446361"/>
    <w:rsid w:val="005C75B0"/>
    <w:rsid w:val="005D4A1F"/>
    <w:rsid w:val="005F79BA"/>
    <w:rsid w:val="0076674B"/>
    <w:rsid w:val="0083414F"/>
    <w:rsid w:val="00854BDF"/>
    <w:rsid w:val="0086070A"/>
    <w:rsid w:val="00913E5C"/>
    <w:rsid w:val="009350FA"/>
    <w:rsid w:val="009A3EE4"/>
    <w:rsid w:val="009C72F2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EA6342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D39A-D732-4C55-9086-EA4CE9CA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 4</Template>
  <TotalTime>24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djackson</cp:lastModifiedBy>
  <cp:revision>4</cp:revision>
  <dcterms:created xsi:type="dcterms:W3CDTF">2013-08-28T12:36:00Z</dcterms:created>
  <dcterms:modified xsi:type="dcterms:W3CDTF">2013-08-30T14:36:00Z</dcterms:modified>
</cp:coreProperties>
</file>