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074538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660EE8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chose our top three favorite colors for the shirts.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660EE8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Take rules test choose shirt color and then start on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revit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660EE8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Mr. Neal went over how to use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revit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660EE8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My complications are putting the floor in on the shed.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60EE8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took the rules test and then went over the answers as a class.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60EE8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were released to start working on our utility shed.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26286F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My dividing wall was made and installed.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26286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Revit project (utility shed)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6286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putting a roof with the right pitch on my shed.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26286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complications with the roof because I didn’t understand during the presentation.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26286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all of my walls made and put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26286F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put all mandatory windows in the shed.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26286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up Revit project</w:t>
                                </w:r>
                                <w:r w:rsidR="00362668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(utility shed) and then work on advanced level year long projects.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36266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Dako</w:t>
                                  </w:r>
                                  <w:r w:rsidR="0026286F">
                                    <w:rPr>
                                      <w:sz w:val="20"/>
                                    </w:rPr>
                                    <w:t>ta and Kirby design the pedal layout using go-kart style pedals.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26286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had no complications during today’s work.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6286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roof finished and I added overhangs.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Default="00707D8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Me and Dylan mocked up the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cvt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and made it to size.</w:t>
                            </w:r>
                          </w:p>
                          <w:p w:rsidR="00707D82" w:rsidRPr="00B75F2B" w:rsidRDefault="00707D82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707D8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Estimate the price of a pad of concrete to floor your shed. Work on formula car designing the back end.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707D8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measured the rear end and got the correct measurements for how wide the rear end can be.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707D8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had no complications today.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Pretty good day.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07D8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estimated all the prices and added them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707D8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Nathan came up with ideas for support.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7D46CA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Dakota made a design for the seat.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7D46C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year-long project (designing rear-end and seat)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D46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added foam and extra support in the seat to make it more comfortable.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7D46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had complications with getting the seat to fit right and the right </w:t>
                                  </w:r>
                                  <w:r>
                                    <w:rPr>
                                      <w:sz w:val="20"/>
                                    </w:rPr>
                                    <w:t>support.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7D46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mocked up the rear end and added support bars.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74538"/>
    <w:rsid w:val="001936F3"/>
    <w:rsid w:val="001B3E81"/>
    <w:rsid w:val="001F3DB9"/>
    <w:rsid w:val="00240EE8"/>
    <w:rsid w:val="00260DF3"/>
    <w:rsid w:val="0026286F"/>
    <w:rsid w:val="002F2CF4"/>
    <w:rsid w:val="00362668"/>
    <w:rsid w:val="004135F1"/>
    <w:rsid w:val="00446361"/>
    <w:rsid w:val="005C75B0"/>
    <w:rsid w:val="005F79BA"/>
    <w:rsid w:val="00660EE8"/>
    <w:rsid w:val="006F282E"/>
    <w:rsid w:val="00707D82"/>
    <w:rsid w:val="0076674B"/>
    <w:rsid w:val="007D46CA"/>
    <w:rsid w:val="00854BDF"/>
    <w:rsid w:val="0086070A"/>
    <w:rsid w:val="008F4B2C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 3</Template>
  <TotalTime>18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7</cp:revision>
  <dcterms:created xsi:type="dcterms:W3CDTF">2013-08-19T14:34:00Z</dcterms:created>
  <dcterms:modified xsi:type="dcterms:W3CDTF">2013-08-23T14:39:00Z</dcterms:modified>
</cp:coreProperties>
</file>