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FC6898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E00F7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selected a picture and used word to add text into the picture for advertisement.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E00F7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revit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and work on formula body.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E00F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worked on putting spackle on the body and covering up the cracks.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E00F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E00F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started my design on my sign for my commercial building, I looked up some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pictures  to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pick from.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1E00F7" w:rsidRDefault="001E00F7" w:rsidP="001E00F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added a slogan to make it more interesting and draw attention.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1E00F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revit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and work in lab on formula car.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had to fix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tach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light on the formula car because the bracket broke.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editing my sign and changing up text to make it look better.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1E00F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carried it out side and started it up.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1E00F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lab on prototype to start it and get an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rpm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was controlling the throttle and we found out we were only hitting 760 so we have room to work with.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prepped the car by taking off the wheels and brackets for the body.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513A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</w:t>
                            </w:r>
                            <w:r w:rsidR="00CD138F">
                              <w:rPr>
                                <w:sz w:val="20"/>
                              </w:rPr>
                              <w:t>cut our design and sanded the sides so that they were smooth and matched.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6513A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the rear end body on formula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car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CD138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Kirby fit some exhaust.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CD138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513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looked at the designs that pm had drawn on the opposite side and made a decision on which one we wanted to cut.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CD138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cut it in half and got most of it off.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CD138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formula rear end.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D138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took a gear puller and got the rest of it taken off.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CD138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had a rough time removing the last part of the sleeve but we managed to get </w:t>
                                  </w:r>
                                  <w:r>
                                    <w:rPr>
                                      <w:sz w:val="20"/>
                                    </w:rPr>
                                    <w:t>it!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CD138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worked on taking the sleeve off the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39C"/>
    <w:multiLevelType w:val="hybridMultilevel"/>
    <w:tmpl w:val="243A0C92"/>
    <w:lvl w:ilvl="0" w:tplc="36A255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E00F7"/>
    <w:rsid w:val="001F3DB9"/>
    <w:rsid w:val="00240EE8"/>
    <w:rsid w:val="00260DF3"/>
    <w:rsid w:val="002F2CF4"/>
    <w:rsid w:val="004135F1"/>
    <w:rsid w:val="00446361"/>
    <w:rsid w:val="005C75B0"/>
    <w:rsid w:val="005F79BA"/>
    <w:rsid w:val="006513A7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D138F"/>
    <w:rsid w:val="00CE3F29"/>
    <w:rsid w:val="00EA6342"/>
    <w:rsid w:val="00F624BB"/>
    <w:rsid w:val="00FC6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  <w:style w:type="paragraph" w:styleId="ListParagraph">
    <w:name w:val="List Paragraph"/>
    <w:basedOn w:val="Normal"/>
    <w:uiPriority w:val="34"/>
    <w:qFormat/>
    <w:rsid w:val="001E0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 2 week 6</Template>
  <TotalTime>76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4</cp:revision>
  <dcterms:created xsi:type="dcterms:W3CDTF">2013-11-22T13:09:00Z</dcterms:created>
  <dcterms:modified xsi:type="dcterms:W3CDTF">2013-11-22T15:37:00Z</dcterms:modified>
</cp:coreProperties>
</file>