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FA004D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E10BE2" w:rsidRPr="00854BDF" w:rsidRDefault="00E10BE2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E10BE2" w:rsidRDefault="00E10BE2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took the engine outside and started it up to see if the light worked and it had to be switched to v8.</w:t>
                            </w:r>
                          </w:p>
                          <w:p w:rsidR="00E10BE2" w:rsidRPr="00B75F2B" w:rsidRDefault="00E10BE2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E10BE2" w:rsidRDefault="00E10BE2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E10BE2" w:rsidRPr="00B75F2B" w:rsidRDefault="00E10BE2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E10BE2" w:rsidRPr="00B75F2B" w:rsidRDefault="00E10BE2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E10BE2" w:rsidRPr="00A74C38" w:rsidRDefault="00E10BE2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the lab on the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year long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project and get the engine wired correct.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E10BE2" w:rsidRPr="00854BDF" w:rsidRDefault="00E10BE2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E10BE2" w:rsidRDefault="00E10BE2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E10BE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came in and looked up what had to be done to switch the light to work with a v8.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A74C38" w:rsidRDefault="00F70FCD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E10BE2" w:rsidRPr="00B75F2B" w:rsidRDefault="00E10BE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hooked the ground to the battery for the shift light.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E10BE2" w:rsidRPr="00B75F2B" w:rsidRDefault="00E10BE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got the wires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re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connected and it worked for when we hit the max rpm.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E10BE2" w:rsidRPr="00854BDF" w:rsidRDefault="00E10BE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E10BE2" w:rsidRPr="00B75F2B" w:rsidRDefault="0072184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took the casing off last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0"/>
                              </w:rPr>
                              <w:t>years</w:t>
                            </w:r>
                            <w:proofErr w:type="spellEnd"/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engine and removed the valve covers and heads.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E10BE2" w:rsidRDefault="00E10BE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E10BE2" w:rsidRPr="00A74C38" w:rsidRDefault="00E10BE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taking parts off the parts engine for back up.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E10BE2" w:rsidRPr="00854BDF" w:rsidRDefault="00E10BE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7218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checked for scaring in the piston walls and I found none.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A74C38" w:rsidRDefault="00F70FC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took the carburetor off the parts engine.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E10BE2" w:rsidRPr="00854BDF" w:rsidRDefault="00E10BE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E10BE2" w:rsidRPr="00B75F2B" w:rsidRDefault="0072184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helped gravity pop rivet body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mods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to the front end.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E10BE2" w:rsidRDefault="00E10BE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E10BE2" w:rsidRPr="00A74C38" w:rsidRDefault="00E10BE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formula car and engines.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E10BE2" w:rsidRPr="00854BDF" w:rsidRDefault="00E10BE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7218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piece pop riveted on and “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bondo’d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”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E10BE2" w:rsidRPr="00A74C38" w:rsidRDefault="00F70FC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7218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Worked on putting last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years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engine back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together 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E10BE2" w:rsidRPr="00854BDF" w:rsidRDefault="00E10BE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E10BE2" w:rsidRPr="00B75F2B" w:rsidRDefault="00E10BE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were trying to figure out how to get the pipe around our engine mounts.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E10BE2" w:rsidRDefault="00E10BE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E10BE2" w:rsidRPr="00A74C38" w:rsidRDefault="00E10BE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E10BE2" w:rsidRPr="00854BDF" w:rsidRDefault="00E10BE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came up with an idea with how to run it and it may work!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A74C38" w:rsidRDefault="00F70FC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thought of ideas for exhaust.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E10BE2" w:rsidRPr="00854BDF" w:rsidRDefault="00E10BE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E10BE2" w:rsidRPr="00B75F2B" w:rsidRDefault="00117A0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placed all my interior furnishings.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E10BE2" w:rsidRDefault="00E10BE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E10BE2" w:rsidRPr="00117A0C" w:rsidRDefault="00117A0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 w:rsidRPr="00117A0C">
                                  <w:rPr>
                                    <w:sz w:val="20"/>
                                  </w:rPr>
                                  <w:t xml:space="preserve">Work on </w:t>
                                </w:r>
                                <w:proofErr w:type="spellStart"/>
                                <w:r w:rsidRPr="00117A0C">
                                  <w:rPr>
                                    <w:sz w:val="20"/>
                                  </w:rPr>
                                  <w:t>revit</w:t>
                                </w:r>
                                <w:proofErr w:type="spellEnd"/>
                                <w:r w:rsidRPr="00117A0C">
                                  <w:rPr>
                                    <w:sz w:val="20"/>
                                  </w:rPr>
                                  <w:t xml:space="preserve"> project and work in the lab.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E10BE2" w:rsidRPr="00854BDF" w:rsidRDefault="00E10BE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117A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added a foyer with tile floor so it looks better as you would walk in.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A74C38" w:rsidRDefault="00117A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could not get win2pdf to </w:t>
                                  </w:r>
                                  <w:r>
                                    <w:rPr>
                                      <w:sz w:val="20"/>
                                    </w:rPr>
                                    <w:t>work.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117A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placing cars for my interior and figured out that they don’t work because they don’t look good in shaded.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E10BE2" w:rsidRPr="00B75F2B" w:rsidRDefault="00117A0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Helped come up with the idea for our exhaust.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17A0C"/>
    <w:rsid w:val="001936F3"/>
    <w:rsid w:val="001B3E81"/>
    <w:rsid w:val="001F3DB9"/>
    <w:rsid w:val="00240EE8"/>
    <w:rsid w:val="00260DF3"/>
    <w:rsid w:val="002F2CF4"/>
    <w:rsid w:val="004135F1"/>
    <w:rsid w:val="00446361"/>
    <w:rsid w:val="005C75B0"/>
    <w:rsid w:val="005F79BA"/>
    <w:rsid w:val="00721846"/>
    <w:rsid w:val="0076674B"/>
    <w:rsid w:val="00854BDF"/>
    <w:rsid w:val="0086070A"/>
    <w:rsid w:val="009A3EE4"/>
    <w:rsid w:val="009D5031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015C6"/>
    <w:rsid w:val="00E10BE2"/>
    <w:rsid w:val="00EA6342"/>
    <w:rsid w:val="00F624BB"/>
    <w:rsid w:val="00F70FCD"/>
    <w:rsid w:val="00FA0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Semester 2 Week 5</Template>
  <TotalTime>128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7</cp:revision>
  <dcterms:created xsi:type="dcterms:W3CDTF">2013-11-11T15:39:00Z</dcterms:created>
  <dcterms:modified xsi:type="dcterms:W3CDTF">2013-11-15T14:58:00Z</dcterms:modified>
</cp:coreProperties>
</file>