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406EBC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406EB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 spot we knew how low the tank could go and clamped it.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406EB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year long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and start getting a design for ornament.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406EB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sat the body on top on the rear end to see how it would look.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406EB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had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406EB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first started by seeing how low we could get the tank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406EB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Thought of ideas for body modifications.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06EB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The design was final and we needed to find a material we could use.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06EB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Brainstorm ideas about body modifications for formula car.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got together as a team and discussed what we could use and what would look the best.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There were 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held up paper designs and cardboard designs to the body and decided which one we all liked better.</w:t>
                                  </w:r>
                                  <w:r>
                                    <w:rPr>
                                      <w:sz w:val="20"/>
                                    </w:rPr>
                                    <w:br/>
                                    <w:t xml:space="preserve">We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06EB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</w:t>
                            </w:r>
                            <w:r w:rsidRPr="00406EBC">
                              <w:rPr>
                                <w:sz w:val="20"/>
                              </w:rPr>
                              <w:t xml:space="preserve">cut out the slots so the body and the nose cone </w:t>
                            </w:r>
                            <w:proofErr w:type="gramStart"/>
                            <w:r w:rsidRPr="00406EBC">
                              <w:rPr>
                                <w:sz w:val="20"/>
                              </w:rPr>
                              <w:t>was</w:t>
                            </w:r>
                            <w:proofErr w:type="gramEnd"/>
                            <w:r w:rsidRPr="00406EBC">
                              <w:rPr>
                                <w:sz w:val="20"/>
                              </w:rPr>
                              <w:t xml:space="preserve"> not in the way of the steering.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665DF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All the cuts fit and I bolted the nose cone to the front to see when it supported itself if steering would work.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 today.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First I took measurements to see how much we needed to cut out of the nose cone.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06EB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marked our lines on the sheet metal and used the electric shears to cut it out.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06EB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on formula body mods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got L-brackets so we could mount the sheet metal to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plexi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-glass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piece  we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cut.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no complications </w:t>
                                  </w:r>
                                  <w:r>
                                    <w:rPr>
                                      <w:sz w:val="20"/>
                                    </w:rPr>
                                    <w:t>today.</w:t>
                                  </w:r>
                                  <w:bookmarkStart w:id="0" w:name="_GoBack"/>
                                  <w:bookmarkEnd w:id="0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took all of the measurements we needed to take so we could cut out the sheet metal for the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body 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06EBC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got all the wires attached and hooked up correctly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06EBC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lab on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year long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work on ornament design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checked for wire flaws and found 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could not get a locknut off of the di-ode bolt.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06EB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worked on re-wiring the engine and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tach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light.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65040"/>
    <w:rsid w:val="0006386B"/>
    <w:rsid w:val="000705D0"/>
    <w:rsid w:val="001936F3"/>
    <w:rsid w:val="001B3E81"/>
    <w:rsid w:val="001F3DB9"/>
    <w:rsid w:val="00240EE8"/>
    <w:rsid w:val="00260DF3"/>
    <w:rsid w:val="002F2CF4"/>
    <w:rsid w:val="00406EBC"/>
    <w:rsid w:val="004135F1"/>
    <w:rsid w:val="00446361"/>
    <w:rsid w:val="005C75B0"/>
    <w:rsid w:val="005F79BA"/>
    <w:rsid w:val="00665DF5"/>
    <w:rsid w:val="0076674B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60ACA-7144-47C1-BA9D-A2C47EE3C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 2 Week 4</Template>
  <TotalTime>17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NCACP Engineering</dc:creator>
  <cp:lastModifiedBy>Drew Jackson</cp:lastModifiedBy>
  <cp:revision>3</cp:revision>
  <dcterms:created xsi:type="dcterms:W3CDTF">2013-11-06T15:40:00Z</dcterms:created>
  <dcterms:modified xsi:type="dcterms:W3CDTF">2013-11-08T15:30:00Z</dcterms:modified>
</cp:coreProperties>
</file>