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6C5DCF">
      <w:r>
        <w:rPr>
          <w:noProof/>
        </w:rPr>
        <w:pict>
          <v:group id="Group 531" o:spid="_x0000_s1026" style="position:absolute;margin-left:-16.4pt;margin-top:-16.4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667E9C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got them held in place and tacked to the rear end so we could mount.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667E9C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667E9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Me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and Dylan worked on getting the dimensions to center it up.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667E9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667E9C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worked on the brackets for the rear end to mount to the car.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1B3E81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4135F1" w:rsidRPr="00B75F2B" w:rsidRDefault="0021534F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D9728D">
                              <w:rPr>
                                <w:sz w:val="20"/>
                              </w:rPr>
                              <w:t>We started designing how we would attach it and where we would locate our mounts.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D9728D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the projects.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cut a piece of square tubing the correct measurement to hold the bars that we would use to connect the suspension.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We discussed having a rigid rear end or suspension. We chose suspension.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D9728D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We took measurements to get the length of the bars and also to see where to drill the holes.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D9728D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year long project.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While Dylan was getting bolts and washers I drilled the holes in the bars then we assembled them.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 and Dylan designed tabs to hold on the rear end suspension.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D9728D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put spacers and washers in on the front end of the prototype.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D9728D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year long project (prototype&amp; Formula)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Helped make steering straight.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We tightened the control arms to bring the wheels in a little more to straighten it up.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 complications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Me and Dylan drilled the holes for the rear end suspension brackets and bolted them on and prepped for tacking.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D9728D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I added my interior walls and curtain wall to meet the criteria.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D9728D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Finish up Commercial exterior walls then work in lab.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Worked on formula helped disassemble rear end to get full welded.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I had trouble with the curtain wall but Jared helped me and I got it figured </w:t>
                                  </w:r>
                                  <w:r>
                                    <w:rPr>
                                      <w:sz w:val="20"/>
                                    </w:rPr>
                                    <w:t>out.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D9728D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I got all my ext. walls put up.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936F3"/>
    <w:rsid w:val="001B3E81"/>
    <w:rsid w:val="001F3DB9"/>
    <w:rsid w:val="0021534F"/>
    <w:rsid w:val="00240EE8"/>
    <w:rsid w:val="00260DF3"/>
    <w:rsid w:val="002F2CF4"/>
    <w:rsid w:val="004135F1"/>
    <w:rsid w:val="00446361"/>
    <w:rsid w:val="005C75B0"/>
    <w:rsid w:val="005F79BA"/>
    <w:rsid w:val="00667E9C"/>
    <w:rsid w:val="006C5DCF"/>
    <w:rsid w:val="0076674B"/>
    <w:rsid w:val="00781127"/>
    <w:rsid w:val="00854BDF"/>
    <w:rsid w:val="0086070A"/>
    <w:rsid w:val="009A3EE4"/>
    <w:rsid w:val="00A03FA6"/>
    <w:rsid w:val="00A0413A"/>
    <w:rsid w:val="00A40919"/>
    <w:rsid w:val="00A74C38"/>
    <w:rsid w:val="00B3020B"/>
    <w:rsid w:val="00B65040"/>
    <w:rsid w:val="00B75F2B"/>
    <w:rsid w:val="00B86FDF"/>
    <w:rsid w:val="00CE3F29"/>
    <w:rsid w:val="00D9728D"/>
    <w:rsid w:val="00EA6342"/>
    <w:rsid w:val="00F624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CD39A-D732-4C55-9086-EA4CE9CA7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Semester 2 Week 3</Template>
  <TotalTime>11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djackson</cp:lastModifiedBy>
  <cp:revision>4</cp:revision>
  <dcterms:created xsi:type="dcterms:W3CDTF">2013-10-30T14:41:00Z</dcterms:created>
  <dcterms:modified xsi:type="dcterms:W3CDTF">2013-11-01T13:35:00Z</dcterms:modified>
</cp:coreProperties>
</file>