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8C380A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707359" w:rsidRPr="00854BDF" w:rsidRDefault="00707359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707359" w:rsidRPr="00B75F2B" w:rsidRDefault="00707359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found a few cool designs I liked and the layout fit my plan.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707359" w:rsidRDefault="00707359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707359" w:rsidRPr="00B75F2B" w:rsidRDefault="00707359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707359" w:rsidRPr="00B75F2B" w:rsidRDefault="00707359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707359" w:rsidRPr="00A74C38" w:rsidRDefault="00707359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CEA and work in lab.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707359" w:rsidRPr="00854BDF" w:rsidRDefault="00707359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707359" w:rsidRDefault="00707359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B75F2B" w:rsidRDefault="0070735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Dylan worked on some ideas with the rear 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A74C38" w:rsidRDefault="0070735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complications</w:t>
                                  </w:r>
                                  <w:r w:rsidR="002C0772"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707359" w:rsidRPr="00B75F2B" w:rsidRDefault="0070735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looked at a couple of designs for my car dealership.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707359" w:rsidRPr="00B75F2B" w:rsidRDefault="0070735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707359" w:rsidRPr="00854BDF" w:rsidRDefault="0070735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707359" w:rsidRPr="00B75F2B" w:rsidRDefault="0070735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thought of a few Ideas like welding them to the support bars whenever we get them made.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707359" w:rsidRDefault="0070735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707359" w:rsidRPr="00A74C38" w:rsidRDefault="0070735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year long project think about or draw ideas for commercial project.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707359" w:rsidRPr="00854BDF" w:rsidRDefault="0070735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Dylan took measurements to get the support bars made.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A74C38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Finding out where engine mounts went.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was trying to think of Ideas for engine mounts on the rear end for the body.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came up for a design on the rear end of the body to shave it down.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707359" w:rsidRPr="00854BDF" w:rsidRDefault="0070735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707359" w:rsidRPr="00B75F2B" w:rsidRDefault="0070735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all the lines on and took it outside to cut.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707359" w:rsidRDefault="0070735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707359" w:rsidRPr="00A74C38" w:rsidRDefault="0070735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707359" w:rsidRPr="00854BDF" w:rsidRDefault="0070735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After it was cut the body mounts we had designed would work.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707359" w:rsidRPr="00A74C38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</w:t>
                                  </w:r>
                                  <w:r w:rsidR="002C0772"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finished our design on the rear end body and started drawing the lines from the tape.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707359" w:rsidRPr="00854BDF" w:rsidRDefault="0070735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707359" w:rsidRPr="00B75F2B" w:rsidRDefault="0070735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one bar cut out.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707359" w:rsidRDefault="0070735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707359" w:rsidRPr="00A74C38" w:rsidRDefault="0070735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707359" w:rsidRPr="00854BDF" w:rsidRDefault="0070735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measuring the squares and got them lined up to be 18 in.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A74C38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 and started to cut out the bars for the old engine attachment.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drilled holes and put nuts and bolts on to hold them together.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707359" w:rsidRPr="00854BDF" w:rsidRDefault="0070735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707359" w:rsidRPr="00B75F2B" w:rsidRDefault="002C077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the bars cut and set in place to be center with the car.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707359" w:rsidRDefault="0070735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707359" w:rsidRPr="00A74C38" w:rsidRDefault="002C077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 and wrap up the CEA designs.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707359" w:rsidRPr="00854BDF" w:rsidRDefault="0070735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B75F2B" w:rsidRDefault="002C077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finished making the 18 x 18 square for Robotics.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A74C38" w:rsidRDefault="002C077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B75F2B" w:rsidRDefault="002C077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 bars were cut out and we cut new bars for new engine attachment.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C0772"/>
    <w:rsid w:val="002F2CF4"/>
    <w:rsid w:val="004135F1"/>
    <w:rsid w:val="00446361"/>
    <w:rsid w:val="005C75B0"/>
    <w:rsid w:val="005F79BA"/>
    <w:rsid w:val="00707359"/>
    <w:rsid w:val="0076674B"/>
    <w:rsid w:val="00854BDF"/>
    <w:rsid w:val="0086070A"/>
    <w:rsid w:val="008C38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template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2</cp:revision>
  <dcterms:created xsi:type="dcterms:W3CDTF">2013-10-25T13:26:00Z</dcterms:created>
  <dcterms:modified xsi:type="dcterms:W3CDTF">2013-10-25T13:26:00Z</dcterms:modified>
</cp:coreProperties>
</file>