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7E7E5A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134EF0" w:rsidRPr="00854BDF" w:rsidRDefault="00134EF0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134EF0" w:rsidRPr="00B75F2B" w:rsidRDefault="00134EF0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found out that they had everything I will need to build this.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134EF0" w:rsidRDefault="00134EF0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134EF0" w:rsidRPr="00B75F2B" w:rsidRDefault="00134EF0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134EF0" w:rsidRPr="00B75F2B" w:rsidRDefault="00134EF0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134EF0" w:rsidRPr="00A74C38" w:rsidRDefault="00134EF0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Start thinking about a design you would like to do for your commercial project then work on year long projects.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134EF0" w:rsidRPr="00854BDF" w:rsidRDefault="00134EF0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134EF0" w:rsidRDefault="00134EF0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134EF0" w:rsidRDefault="00134EF0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134EF0" w:rsidRDefault="00134EF0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134EF0" w:rsidRPr="00B75F2B" w:rsidRDefault="00134EF0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helped Dylan design the plates for the bearings to hold the shaft for the cvt.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134EF0" w:rsidRPr="00A74C38" w:rsidRDefault="00134EF0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No complications today.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134EF0" w:rsidRPr="00B75F2B" w:rsidRDefault="00134EF0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I researched on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revit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 xml:space="preserve"> city to see if they had the components for a car dealership.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134EF0" w:rsidRPr="00B75F2B" w:rsidRDefault="00134EF0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got both plates cut and prepped for cutting.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134EF0" w:rsidRPr="00854BDF" w:rsidRDefault="00134EF0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134EF0" w:rsidRPr="00B75F2B" w:rsidRDefault="00C616E0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We could not figure out what the problem was so we changed out the starter.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134EF0" w:rsidRDefault="00134EF0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134EF0" w:rsidRPr="00B75F2B" w:rsidRDefault="00134EF0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134EF0" w:rsidRPr="00B75F2B" w:rsidRDefault="00134EF0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134EF0" w:rsidRPr="00A74C38" w:rsidRDefault="00FA4F27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Research about the CEA project and work in the lab on year long project.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134EF0" w:rsidRPr="00854BDF" w:rsidRDefault="00134EF0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134EF0" w:rsidRDefault="00134EF0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134EF0" w:rsidRDefault="00134EF0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134EF0" w:rsidRDefault="00134EF0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134EF0" w:rsidRPr="00B75F2B" w:rsidRDefault="00C616E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got the starter changed and it still didn’t work.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134EF0" w:rsidRPr="00A74C38" w:rsidRDefault="00C616E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Couldn’t find a solution to start the motor.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134EF0" w:rsidRPr="00B75F2B" w:rsidRDefault="00C616E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Me and Dakota worked on getting the motor started and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 xml:space="preserve"> re wired.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134EF0" w:rsidRPr="00B75F2B" w:rsidRDefault="00C616E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researched some more and one of our wires was wrong but still didn’t fix the problem.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134EF0" w:rsidRPr="00854BDF" w:rsidRDefault="00134EF0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134EF0" w:rsidRPr="00B75F2B" w:rsidRDefault="00134EF0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got some more info about the necessities I will need.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134EF0" w:rsidRDefault="00134EF0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134EF0" w:rsidRPr="00B75F2B" w:rsidRDefault="00134EF0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134EF0" w:rsidRPr="00B75F2B" w:rsidRDefault="00134EF0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134EF0" w:rsidRPr="00A74C38" w:rsidRDefault="00134EF0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Think of your CEA project then work out in the lab on year long project.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134EF0" w:rsidRPr="00854BDF" w:rsidRDefault="00134EF0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134EF0" w:rsidRDefault="00134EF0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134EF0" w:rsidRDefault="00134EF0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134EF0" w:rsidRDefault="00134EF0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134EF0" w:rsidRPr="00B75F2B" w:rsidRDefault="00134EF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Me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and Dakota changed out the starter </w:t>
                                  </w:r>
                                  <w:r w:rsidR="00FA4F27">
                                    <w:rPr>
                                      <w:sz w:val="20"/>
                                    </w:rPr>
                                    <w:t>and re wired it up.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134EF0" w:rsidRPr="00A74C38" w:rsidRDefault="00FA4F2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No complications.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134EF0" w:rsidRPr="00B75F2B" w:rsidRDefault="00134EF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researched some more stuff about what I will need for my auto dealership.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134EF0" w:rsidRPr="00B75F2B" w:rsidRDefault="00FA4F2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The engine didn’t start but we are getting closer and closer.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134EF0" w:rsidRPr="00854BDF" w:rsidRDefault="00134EF0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134EF0" w:rsidRPr="00B75F2B" w:rsidRDefault="00C616E0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We got it to start and we found out it would start.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134EF0" w:rsidRDefault="00134EF0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134EF0" w:rsidRPr="00B75F2B" w:rsidRDefault="00134EF0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134EF0" w:rsidRPr="00B75F2B" w:rsidRDefault="00134EF0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134EF0" w:rsidRPr="00A74C38" w:rsidRDefault="00C616E0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on year long project in the lab (motor, rear end)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134EF0" w:rsidRPr="00854BDF" w:rsidRDefault="00134EF0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134EF0" w:rsidRDefault="00134EF0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134EF0" w:rsidRDefault="00134EF0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134EF0" w:rsidRDefault="00134EF0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134EF0" w:rsidRPr="00B75F2B" w:rsidRDefault="00C616E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took the spark plugs out and saw that they were flooded.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134EF0" w:rsidRPr="00A74C38" w:rsidRDefault="00C616E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had no complications today.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134EF0" w:rsidRPr="00B75F2B" w:rsidRDefault="00C616E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brought my truck down and hooked jumper cables up to the engine.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134EF0" w:rsidRPr="00B75F2B" w:rsidRDefault="00C616E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took the engine off the rear end and set it on the shelf to be shipped away to be worked on.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134EF0" w:rsidRPr="00854BDF" w:rsidRDefault="00134EF0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134EF0" w:rsidRPr="00B75F2B" w:rsidRDefault="00C616E0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We switched up the bars and made the spacers so all the bolts went in perfectly straight.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134EF0" w:rsidRDefault="00134EF0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134EF0" w:rsidRPr="00B75F2B" w:rsidRDefault="00134EF0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134EF0" w:rsidRPr="00B75F2B" w:rsidRDefault="00134EF0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134EF0" w:rsidRPr="00A74C38" w:rsidRDefault="00C616E0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Work in the lab on year long </w:t>
                                </w:r>
                                <w:proofErr w:type="gramStart"/>
                                <w:r>
                                  <w:rPr>
                                    <w:sz w:val="20"/>
                                  </w:rPr>
                                  <w:t>project .</w:t>
                                </w:r>
                                <w:proofErr w:type="gramEnd"/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134EF0" w:rsidRPr="00854BDF" w:rsidRDefault="00134EF0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134EF0" w:rsidRDefault="00134EF0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134EF0" w:rsidRDefault="00134EF0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134EF0" w:rsidRDefault="00134EF0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134EF0" w:rsidRPr="00B75F2B" w:rsidRDefault="00C616E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got a welder down here to have the axles welded and to have the bars welded in place.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134EF0" w:rsidRPr="00A74C38" w:rsidRDefault="00C616E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We had trouble figuring out why the rear end wouldn’t set up </w:t>
                                  </w:r>
                                  <w:r>
                                    <w:rPr>
                                      <w:sz w:val="20"/>
                                    </w:rPr>
                                    <w:t>straight.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134EF0" w:rsidRPr="00B75F2B" w:rsidRDefault="00C616E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Me and Dylan worked hard on getting the differential level and set perfect.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134EF0" w:rsidRPr="00B75F2B" w:rsidRDefault="00C616E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The bars were welded and the axle spent freely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134EF0"/>
    <w:rsid w:val="001936F3"/>
    <w:rsid w:val="001B3E81"/>
    <w:rsid w:val="001E6B96"/>
    <w:rsid w:val="001F3DB9"/>
    <w:rsid w:val="00240EE8"/>
    <w:rsid w:val="00260DF3"/>
    <w:rsid w:val="00284A7D"/>
    <w:rsid w:val="002F2CF4"/>
    <w:rsid w:val="004135F1"/>
    <w:rsid w:val="00446361"/>
    <w:rsid w:val="005C75B0"/>
    <w:rsid w:val="005F79BA"/>
    <w:rsid w:val="007555F0"/>
    <w:rsid w:val="0076674B"/>
    <w:rsid w:val="007E7E5A"/>
    <w:rsid w:val="00854BDF"/>
    <w:rsid w:val="0086070A"/>
    <w:rsid w:val="009A3EE4"/>
    <w:rsid w:val="00A03FA6"/>
    <w:rsid w:val="00A0413A"/>
    <w:rsid w:val="00A40919"/>
    <w:rsid w:val="00A74C38"/>
    <w:rsid w:val="00B3020B"/>
    <w:rsid w:val="00B65040"/>
    <w:rsid w:val="00B75F2B"/>
    <w:rsid w:val="00B86FDF"/>
    <w:rsid w:val="00C616E0"/>
    <w:rsid w:val="00CE3F29"/>
    <w:rsid w:val="00E17B46"/>
    <w:rsid w:val="00EA6342"/>
    <w:rsid w:val="00F624BB"/>
    <w:rsid w:val="00FA4F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CD39A-D732-4C55-9086-EA4CE9CA7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 10</Template>
  <TotalTime>26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djackson</cp:lastModifiedBy>
  <cp:revision>5</cp:revision>
  <dcterms:created xsi:type="dcterms:W3CDTF">2013-10-15T13:34:00Z</dcterms:created>
  <dcterms:modified xsi:type="dcterms:W3CDTF">2013-10-18T13:55:00Z</dcterms:modified>
</cp:coreProperties>
</file>