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94137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F01284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went out and helped get the two cars off of the flat bed trailer and wheeled inside.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F01284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Get the trailers unloaded and get everything put back in their designated spots.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F0128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lift the tool cart down from the enclosed trailer and started cleaning it out getting all the red boxes back in the lab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F0128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F0128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went out in the lab and did some cleaning and organizing so that we could fit everything back in the lab.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F0128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got all the points plotted and started writing the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code .</w:t>
                            </w:r>
                            <w:proofErr w:type="gramEnd"/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F0128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computer lab on my advanced G-code.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F0128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stuck figuring out the radiuses and how to get them to the correct size.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F0128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couldn’t figure out why my radiuses were too small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0128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plotting the points for my Harley Davidson bar and shield design.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0128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tried to verify what I did and I couldn’t see anything. It said the radius was too small.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F140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started inventor and worked on building all the components to the c-clamp.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F140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computer lab on getting prepared for the inventor certification test.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After I made all the parts I started working on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assembly’s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putting them all together so it would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went over the sheet and looked to see what I had to design and what it would take.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a little bit of my g-code fixing some errors I had.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F140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When I verified my code I had some radius issues again and some regular issues with coordinates.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2F140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computer lab on getting my g-code done and my granite piece cut out.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my coordinates fixed and my radii and then verified it again and it was finished.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Working on getting the radii correct and proportional.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working on finishing up my letters inside the bar and shield.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2F140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measured out a piece of granite and cut it an inch big on both sides so that it would have a nice margin and be centered.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71E8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ran my code and it turned out good except for my tape idea.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71E8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Load project in the laser and get my piece finished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71E8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cleaned up the mess I made and I was done for the week and 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71E8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71E8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loaded it in the machine with tape around it so that I could paint it after it was finished drilling.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40EE8"/>
    <w:rsid w:val="00260DF3"/>
    <w:rsid w:val="002F1405"/>
    <w:rsid w:val="002F2CF4"/>
    <w:rsid w:val="004135F1"/>
    <w:rsid w:val="00446361"/>
    <w:rsid w:val="00471E8C"/>
    <w:rsid w:val="005C75B0"/>
    <w:rsid w:val="005F79BA"/>
    <w:rsid w:val="00691E85"/>
    <w:rsid w:val="0076674B"/>
    <w:rsid w:val="00854BDF"/>
    <w:rsid w:val="0086070A"/>
    <w:rsid w:val="00941373"/>
    <w:rsid w:val="009923C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01284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2D09D-A8C5-4AEB-A503-FEAAD624A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4th Nine Weeks Week 6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5</cp:revision>
  <dcterms:created xsi:type="dcterms:W3CDTF">2014-05-06T14:32:00Z</dcterms:created>
  <dcterms:modified xsi:type="dcterms:W3CDTF">2014-05-20T12:26:00Z</dcterms:modified>
</cp:coreProperties>
</file>