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2C49E1">
      <w:r>
        <w:rPr>
          <w:noProof/>
        </w:rPr>
        <w:pict>
          <v:group id="Group 531" o:spid="_x0000_s1026" style="position:absolute;margin-left:-16.15pt;margin-top:-21.8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9D05B7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ended up finding a design (Harley Davidson) that I can use that is challenging.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BC228A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an idea for my advanced g-code and work in lab if have enough time.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9D05B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ok’d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my design with you and then put it on graph paper to start marking coordinates.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9D05B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9D05B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on the internet and started researching ideas that are as challenging as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sabo’s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9D05B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it printed and started making coordinates where I needed to go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BC228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ended up finding a mechanism and we took a look at it and believed we could get it to work.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BC228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researching an idea for a shifter for the prototype car.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C228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mocked up a few pieces and we found out we have the space and material to finish the job.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BC228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BC228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researched online and kept looking for good mechanisms that would work with our set-up.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E42698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Dylan made the bracket for the L piece to shift.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E4269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making the shifter for the prototype car. (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making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mechanism so we can shift from forward and neutral.)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E4269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got the piece made and put together with the bar and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-lets.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E4269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E4269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used our researched idea and got the things we would need to build the mechanism.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E4269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tested the mechanism and it works. We are even able to go into reverse. (We can stop that if needed)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1142F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Me and Dylan went down to welding and got the e-lets welded to the steel pipe and we also got the block tacked to shifter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1142F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the prototype car getting the shifter all finished up and together.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142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After we got them tacked we came back and put everything together and tightened up to test.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1142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Figuring out what length we needed and how to connect to the shifter.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142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started by getting the tools needed and tweaked a few things so they would move smoothly.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142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After testing and completing the task we cleaned up our mess and cleaned our half of the lab.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0205F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came back and we put everything back together and tightened things up.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0205F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the prototype car and finish it up!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205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We  moved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the body back over and put it on and we started to tighten our body mounts.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0205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0205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Dylan took the parts down to welding and got all of them fully welded!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0205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all of them on except for our front right and we will work on that when we come back!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205F7"/>
    <w:rsid w:val="000705D0"/>
    <w:rsid w:val="001142FE"/>
    <w:rsid w:val="001936F3"/>
    <w:rsid w:val="001B3E81"/>
    <w:rsid w:val="001F3DB9"/>
    <w:rsid w:val="00240EE8"/>
    <w:rsid w:val="00260DF3"/>
    <w:rsid w:val="002C49E1"/>
    <w:rsid w:val="002F2CF4"/>
    <w:rsid w:val="004135F1"/>
    <w:rsid w:val="00446361"/>
    <w:rsid w:val="005B2A72"/>
    <w:rsid w:val="005C75B0"/>
    <w:rsid w:val="005D7B4B"/>
    <w:rsid w:val="005F79BA"/>
    <w:rsid w:val="0076674B"/>
    <w:rsid w:val="00854BDF"/>
    <w:rsid w:val="0086070A"/>
    <w:rsid w:val="009027DB"/>
    <w:rsid w:val="009A3EE4"/>
    <w:rsid w:val="009D05B7"/>
    <w:rsid w:val="00A03FA6"/>
    <w:rsid w:val="00A0413A"/>
    <w:rsid w:val="00A40919"/>
    <w:rsid w:val="00A74C38"/>
    <w:rsid w:val="00AC5181"/>
    <w:rsid w:val="00B3020B"/>
    <w:rsid w:val="00B45AD6"/>
    <w:rsid w:val="00B65040"/>
    <w:rsid w:val="00B75F2B"/>
    <w:rsid w:val="00B86FDF"/>
    <w:rsid w:val="00B87A3F"/>
    <w:rsid w:val="00BC228A"/>
    <w:rsid w:val="00CE3F29"/>
    <w:rsid w:val="00E42698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23D93-F8C8-47F5-BA77-96B7A5124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4th Nine Weeks Week 1</Template>
  <TotalTime>165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6</cp:revision>
  <dcterms:created xsi:type="dcterms:W3CDTF">2014-03-19T14:36:00Z</dcterms:created>
  <dcterms:modified xsi:type="dcterms:W3CDTF">2014-03-21T13:52:00Z</dcterms:modified>
</cp:coreProperties>
</file>