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FDF" w:rsidRDefault="00F50D20">
      <w:r>
        <w:rPr>
          <w:noProof/>
        </w:rPr>
        <w:pict>
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<v:rect id="Rectangle 530" o:spid="_x0000_s1027" style="position:absolute;width:99981;height:772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<v:rect id="Rectangle 7" o:spid="_x0000_s1030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44" o:spid="_x0000_s1032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D3713E" w:rsidRPr="00854BDF" w:rsidRDefault="00D3713E" w:rsidP="001B3E8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Monday</w:t>
                          </w:r>
                        </w:p>
                      </w:txbxContent>
                    </v:textbox>
                  </v:shape>
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<v:shape id="Text Box 2" o:spid="_x0000_s1034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<v:textbox>
                        <w:txbxContent>
                          <w:p w:rsidR="00D3713E" w:rsidRPr="00B75F2B" w:rsidRDefault="00D3713E" w:rsidP="001B3E8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<v:shape id="Text Box 2" o:spid="_x0000_s1036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<v:textbox>
                          <w:txbxContent>
                            <w:p w:rsidR="00D3713E" w:rsidRDefault="00D3713E" w:rsidP="001B3E8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<v:shape id="Text Box 2" o:spid="_x0000_s1038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<v:textbox>
                            <w:txbxContent>
                              <w:p w:rsidR="00D3713E" w:rsidRPr="00B75F2B" w:rsidRDefault="00D3713E" w:rsidP="001B3E8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39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<v:textbox>
                            <w:txbxContent>
                              <w:p w:rsidR="00D3713E" w:rsidRPr="00B75F2B" w:rsidRDefault="00D3713E" w:rsidP="001B3E8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40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<v:textbox>
                            <w:txbxContent>
                              <w:p w:rsidR="00D3713E" w:rsidRPr="00FE7BA2" w:rsidRDefault="00D3713E" w:rsidP="001B3E81">
                                <w:pPr>
                                  <w:rPr>
                                    <w:sz w:val="48"/>
                                    <w:szCs w:val="48"/>
                                  </w:rPr>
                                </w:pPr>
                                <w:r w:rsidRPr="00FE7BA2">
                                  <w:rPr>
                                    <w:sz w:val="48"/>
                                    <w:szCs w:val="48"/>
                                  </w:rPr>
                                  <w:t>No school</w:t>
                                </w:r>
                              </w:p>
                            </w:txbxContent>
                          </v:textbox>
                        </v:shape>
                        <v:shape id="Text Box 2" o:spid="_x0000_s1041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<v:textbox>
                            <w:txbxContent>
                              <w:p w:rsidR="00D3713E" w:rsidRPr="00854BDF" w:rsidRDefault="00D3713E" w:rsidP="001B3E8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<v:shape id="Text Box 2" o:spid="_x0000_s1043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<v:textbox>
                              <w:txbxContent>
                                <w:p w:rsidR="00D3713E" w:rsidRDefault="00D3713E" w:rsidP="001B3E8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4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<v:textbox>
                              <w:txbxContent>
                                <w:p w:rsidR="00D3713E" w:rsidRDefault="00D3713E" w:rsidP="001B3E8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5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<v:textbox>
                              <w:txbxContent>
                                <w:p w:rsidR="00D3713E" w:rsidRDefault="00D3713E" w:rsidP="001B3E8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6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<v:textbox>
                              <w:txbxContent>
                                <w:p w:rsidR="00D3713E" w:rsidRPr="00B75F2B" w:rsidRDefault="00D3713E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47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<v:textbox>
                              <w:txbxContent>
                                <w:p w:rsidR="00D3713E" w:rsidRPr="00A74C38" w:rsidRDefault="00D3713E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48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<v:textbox>
                              <w:txbxContent>
                                <w:p w:rsidR="00D3713E" w:rsidRPr="00B75F2B" w:rsidRDefault="00D3713E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49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<v:textbox>
                              <w:txbxContent>
                                <w:p w:rsidR="00D3713E" w:rsidRPr="00B75F2B" w:rsidRDefault="00D3713E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<v:rect id="Rectangle 446" o:spid="_x0000_s1051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<v:shape id="Text Box 448" o:spid="_x0000_s1053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fill o:detectmouseclick="t"/>
                    <v:textbox>
                      <w:txbxContent>
                        <w:p w:rsidR="00D3713E" w:rsidRPr="00854BDF" w:rsidRDefault="00D3713E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Tues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<v:shape id="Text Box 2" o:spid="_x0000_s1055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<v:textbox>
                        <w:txbxContent>
                          <w:p w:rsidR="00D3713E" w:rsidRPr="00B75F2B" w:rsidRDefault="00D3713E" w:rsidP="004135F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<v:shape id="Text Box 2" o:spid="_x0000_s1057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<v:textbox>
                          <w:txbxContent>
                            <w:p w:rsidR="00D3713E" w:rsidRDefault="00D3713E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<v:shape id="Text Box 2" o:spid="_x0000_s1059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<v:textbox>
                            <w:txbxContent>
                              <w:p w:rsidR="00D3713E" w:rsidRPr="00B75F2B" w:rsidRDefault="00D3713E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60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<v:textbox>
                            <w:txbxContent>
                              <w:p w:rsidR="00D3713E" w:rsidRPr="00B75F2B" w:rsidRDefault="00D3713E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61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<v:textbox>
                            <w:txbxContent>
                              <w:p w:rsidR="00D3713E" w:rsidRPr="00FE7BA2" w:rsidRDefault="00D3713E" w:rsidP="004135F1">
                                <w:pPr>
                                  <w:rPr>
                                    <w:sz w:val="48"/>
                                    <w:szCs w:val="48"/>
                                  </w:rPr>
                                </w:pPr>
                                <w:r w:rsidRPr="00FE7BA2">
                                  <w:rPr>
                                    <w:sz w:val="48"/>
                                    <w:szCs w:val="48"/>
                                  </w:rPr>
                                  <w:t>No school</w:t>
                                </w:r>
                              </w:p>
                            </w:txbxContent>
                          </v:textbox>
                        </v:shape>
                        <v:shape id="Text Box 2" o:spid="_x0000_s1062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<v:textbox>
                            <w:txbxContent>
                              <w:p w:rsidR="00D3713E" w:rsidRPr="00854BDF" w:rsidRDefault="00D3713E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<v:shape id="Text Box 2" o:spid="_x0000_s1064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<v:textbox>
                              <w:txbxContent>
                                <w:p w:rsidR="00D3713E" w:rsidRDefault="00D3713E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5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<v:textbox>
                              <w:txbxContent>
                                <w:p w:rsidR="00D3713E" w:rsidRDefault="00D3713E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6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<v:textbox>
                              <w:txbxContent>
                                <w:p w:rsidR="00D3713E" w:rsidRDefault="00D3713E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7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<v:textbox>
                              <w:txbxContent>
                                <w:p w:rsidR="00D3713E" w:rsidRPr="00B75F2B" w:rsidRDefault="00D3713E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68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<v:textbox>
                              <w:txbxContent>
                                <w:p w:rsidR="00D3713E" w:rsidRPr="00A74C38" w:rsidRDefault="00D3713E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69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<v:textbox>
                              <w:txbxContent>
                                <w:p w:rsidR="00D3713E" w:rsidRPr="00B75F2B" w:rsidRDefault="00D3713E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70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<v:textbox>
                              <w:txbxContent>
                                <w:p w:rsidR="00D3713E" w:rsidRPr="00B75F2B" w:rsidRDefault="00D3713E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<v:rect id="Rectangle 467" o:spid="_x0000_s1072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<v:shape id="Text Box 469" o:spid="_x0000_s1074" type="#_x0000_t202" style="position:absolute;left:83430;top:196;width:13978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<v:fill o:detectmouseclick="t"/>
                    <v:textbox>
                      <w:txbxContent>
                        <w:p w:rsidR="00D3713E" w:rsidRPr="00854BDF" w:rsidRDefault="00D3713E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Wednes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<v:shape id="Text Box 2" o:spid="_x0000_s1076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<v:textbox>
                        <w:txbxContent>
                          <w:p w:rsidR="00D3713E" w:rsidRPr="00B75F2B" w:rsidRDefault="00D3713E" w:rsidP="004135F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<v:shape id="Text Box 2" o:spid="_x0000_s1078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<v:textbox>
                          <w:txbxContent>
                            <w:p w:rsidR="00D3713E" w:rsidRDefault="00D3713E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<v:shape id="Text Box 2" o:spid="_x0000_s1080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<v:textbox>
                            <w:txbxContent>
                              <w:p w:rsidR="00D3713E" w:rsidRPr="00B75F2B" w:rsidRDefault="00D3713E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81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<v:textbox>
                            <w:txbxContent>
                              <w:p w:rsidR="00D3713E" w:rsidRPr="00B75F2B" w:rsidRDefault="00D3713E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82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<v:textbox>
                            <w:txbxContent>
                              <w:p w:rsidR="00D3713E" w:rsidRPr="00FE7BA2" w:rsidRDefault="00D3713E" w:rsidP="004135F1">
                                <w:pPr>
                                  <w:rPr>
                                    <w:sz w:val="48"/>
                                    <w:szCs w:val="48"/>
                                  </w:rPr>
                                </w:pPr>
                                <w:r w:rsidRPr="00FE7BA2">
                                  <w:rPr>
                                    <w:sz w:val="48"/>
                                    <w:szCs w:val="48"/>
                                  </w:rPr>
                                  <w:t>2 hr. delay</w:t>
                                </w:r>
                              </w:p>
                            </w:txbxContent>
                          </v:textbox>
                        </v:shape>
                        <v:shape id="Text Box 2" o:spid="_x0000_s1083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<v:textbox>
                            <w:txbxContent>
                              <w:p w:rsidR="00D3713E" w:rsidRPr="00854BDF" w:rsidRDefault="00D3713E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<v:shape id="Text Box 2" o:spid="_x0000_s1085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<v:textbox>
                              <w:txbxContent>
                                <w:p w:rsidR="00D3713E" w:rsidRDefault="00D3713E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6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<v:textbox>
                              <w:txbxContent>
                                <w:p w:rsidR="00D3713E" w:rsidRDefault="00D3713E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7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<v:textbox>
                              <w:txbxContent>
                                <w:p w:rsidR="00D3713E" w:rsidRDefault="00D3713E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8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<v:textbox>
                              <w:txbxContent>
                                <w:p w:rsidR="00D3713E" w:rsidRPr="00B75F2B" w:rsidRDefault="00D3713E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89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<v:textbox>
                              <w:txbxContent>
                                <w:p w:rsidR="00D3713E" w:rsidRPr="00A74C38" w:rsidRDefault="00D3713E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90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<v:textbox>
                              <w:txbxContent>
                                <w:p w:rsidR="00D3713E" w:rsidRPr="00B75F2B" w:rsidRDefault="00D3713E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91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<v:textbox>
                              <w:txbxContent>
                                <w:p w:rsidR="00D3713E" w:rsidRPr="00B75F2B" w:rsidRDefault="00D3713E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<v:rect id="Rectangle 488" o:spid="_x0000_s1093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<v:shape id="Text Box 490" o:spid="_x0000_s1095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<v:fill o:detectmouseclick="t"/>
                    <v:textbox>
                      <w:txbxContent>
                        <w:p w:rsidR="00D3713E" w:rsidRPr="00854BDF" w:rsidRDefault="00D3713E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Thurs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<v:shape id="Text Box 2" o:spid="_x0000_s1097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<v:textbox>
                        <w:txbxContent>
                          <w:p w:rsidR="00D3713E" w:rsidRPr="00B75F2B" w:rsidRDefault="00D3713E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 got the light wired and working.</w:t>
                            </w:r>
                          </w:p>
                        </w:txbxContent>
                      </v:textbox>
                    </v:shape>
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<v:shape id="Text Box 2" o:spid="_x0000_s1099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<v:textbox>
                          <w:txbxContent>
                            <w:p w:rsidR="00D3713E" w:rsidRDefault="00D3713E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<v:shape id="Text Box 2" o:spid="_x0000_s1101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<v:textbox>
                            <w:txbxContent>
                              <w:p w:rsidR="00D3713E" w:rsidRPr="00B75F2B" w:rsidRDefault="00D3713E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02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<v:textbox>
                            <w:txbxContent>
                              <w:p w:rsidR="00D3713E" w:rsidRPr="00B75F2B" w:rsidRDefault="00D3713E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03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<v:textbox>
                            <w:txbxContent>
                              <w:p w:rsidR="00D3713E" w:rsidRPr="00A74C38" w:rsidRDefault="00D3713E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Work in lab on Formula car wiring. Talk to walk thru students about our program and what we are doing.</w:t>
                                </w:r>
                              </w:p>
                            </w:txbxContent>
                          </v:textbox>
                        </v:shape>
                        <v:shape id="Text Box 2" o:spid="_x0000_s1104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<v:textbox>
                            <w:txbxContent>
                              <w:p w:rsidR="00D3713E" w:rsidRPr="00854BDF" w:rsidRDefault="00D3713E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<v:shape id="Text Box 2" o:spid="_x0000_s1106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<v:textbox>
                              <w:txbxContent>
                                <w:p w:rsidR="00D3713E" w:rsidRDefault="00D3713E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7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<v:textbox>
                              <w:txbxContent>
                                <w:p w:rsidR="00D3713E" w:rsidRDefault="00D3713E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8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<v:textbox>
                              <w:txbxContent>
                                <w:p w:rsidR="00D3713E" w:rsidRDefault="00D3713E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9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<v:textbox>
                              <w:txbxContent>
                                <w:p w:rsidR="00D3713E" w:rsidRPr="00B75F2B" w:rsidRDefault="00D3713E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Hooked the gauge up to a switch so we can turn it on and off.</w:t>
                                  </w:r>
                                  <w:proofErr w:type="gramEnd"/>
                                </w:p>
                              </w:txbxContent>
                            </v:textbox>
                          </v:shape>
                          <v:shape id="Text Box 2" o:spid="_x0000_s1110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<v:textbox>
                              <w:txbxContent>
                                <w:p w:rsidR="00D3713E" w:rsidRPr="00A74C38" w:rsidRDefault="00D3713E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none</w:t>
                                  </w:r>
                                  <w:proofErr w:type="gramEnd"/>
                                </w:p>
                              </w:txbxContent>
                            </v:textbox>
                          </v:shape>
                          <v:shape id="Text Box 2" o:spid="_x0000_s1111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<v:textbox>
                              <w:txbxContent>
                                <w:p w:rsidR="00D3713E" w:rsidRPr="00B75F2B" w:rsidRDefault="00D3713E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started wiring the volt gauge.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2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<v:textbox>
                              <w:txbxContent>
                                <w:p w:rsidR="00D3713E" w:rsidRPr="00B75F2B" w:rsidRDefault="00D3713E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<v:rect id="Rectangle 509" o:spid="_x0000_s1114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<v:shape id="Text Box 511" o:spid="_x0000_s1116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D3713E" w:rsidRPr="00854BDF" w:rsidRDefault="00D3713E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Fri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<v:shape id="Text Box 2" o:spid="_x0000_s1118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<v:textbox>
                        <w:txbxContent>
                          <w:p w:rsidR="00D3713E" w:rsidRPr="00B75F2B" w:rsidRDefault="0022723C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We </w:t>
                            </w:r>
                            <w:proofErr w:type="spellStart"/>
                            <w:r>
                              <w:rPr>
                                <w:sz w:val="20"/>
                              </w:rPr>
                              <w:t>troubleshooted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 xml:space="preserve"> and we figured out that we need a new </w:t>
                            </w:r>
                            <w:proofErr w:type="spellStart"/>
                            <w:r>
                              <w:rPr>
                                <w:sz w:val="20"/>
                              </w:rPr>
                              <w:t>cylanoid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 xml:space="preserve"> to get the power to the starter.</w:t>
                            </w:r>
                          </w:p>
                        </w:txbxContent>
                      </v:textbox>
                    </v:shape>
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<v:shape id="Text Box 2" o:spid="_x0000_s1120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<v:textbox>
                          <w:txbxContent>
                            <w:p w:rsidR="00D3713E" w:rsidRDefault="00D3713E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<v:shape id="Text Box 2" o:spid="_x0000_s1122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<v:textbox>
                            <w:txbxContent>
                              <w:p w:rsidR="00D3713E" w:rsidRPr="00B75F2B" w:rsidRDefault="00D3713E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23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<v:textbox>
                            <w:txbxContent>
                              <w:p w:rsidR="00D3713E" w:rsidRPr="00B75F2B" w:rsidRDefault="00D3713E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24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<v:textbox>
                            <w:txbxContent>
                              <w:p w:rsidR="00D3713E" w:rsidRPr="00A74C38" w:rsidRDefault="0022723C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Work on Formula car wiring and explain cars to walk </w:t>
                                </w:r>
                                <w:proofErr w:type="spellStart"/>
                                <w:r>
                                  <w:rPr>
                                    <w:sz w:val="20"/>
                                  </w:rPr>
                                  <w:t>thrus</w:t>
                                </w:r>
                                <w:proofErr w:type="spellEnd"/>
                                <w:r>
                                  <w:rPr>
                                    <w:sz w:val="20"/>
                                  </w:rPr>
                                  <w:t>.</w:t>
                                </w:r>
                              </w:p>
                            </w:txbxContent>
                          </v:textbox>
                        </v:shape>
                        <v:shape id="Text Box 2" o:spid="_x0000_s1125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<v:textbox>
                            <w:txbxContent>
                              <w:p w:rsidR="00D3713E" w:rsidRPr="00854BDF" w:rsidRDefault="00D3713E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<v:shape id="Text Box 2" o:spid="_x0000_s1127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<v:textbox>
                              <w:txbxContent>
                                <w:p w:rsidR="00D3713E" w:rsidRDefault="00D3713E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8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<v:textbox>
                              <w:txbxContent>
                                <w:p w:rsidR="00D3713E" w:rsidRDefault="00D3713E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9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<v:textbox>
                              <w:txbxContent>
                                <w:p w:rsidR="00D3713E" w:rsidRDefault="00D3713E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0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<v:textbox>
                              <w:txbxContent>
                                <w:p w:rsidR="00D3713E" w:rsidRPr="00B75F2B" w:rsidRDefault="0022723C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We used </w:t>
                                  </w:r>
                                  <w:proofErr w:type="spellStart"/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dylans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sz w:val="20"/>
                                    </w:rPr>
                                    <w:t xml:space="preserve"> spare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</w:rPr>
                                    <w:t>cylanoid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</w:rPr>
                                    <w:t xml:space="preserve"> and got our power to the starter.</w:t>
                                  </w:r>
                                  <w:r>
                                    <w:rPr>
                                      <w:sz w:val="20"/>
                                    </w:rPr>
                                    <w:br/>
                                  </w:r>
                                </w:p>
                              </w:txbxContent>
                            </v:textbox>
                          </v:shape>
                          <v:shape id="Text Box 2" o:spid="_x0000_s1131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<v:textbox>
                              <w:txbxContent>
                                <w:p w:rsidR="00D3713E" w:rsidRPr="00A74C38" w:rsidRDefault="0022723C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Figuring out why we could not get power to the </w:t>
                                  </w:r>
                                  <w:r>
                                    <w:rPr>
                                      <w:sz w:val="20"/>
                                    </w:rPr>
                                    <w:t>engine.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2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<v:textbox>
                              <w:txbxContent>
                                <w:p w:rsidR="00D3713E" w:rsidRPr="00B75F2B" w:rsidRDefault="0022723C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got the started on wiring the push button to the engine.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3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<v:textbox>
                              <w:txbxContent>
                                <w:p w:rsidR="00D3713E" w:rsidRPr="00B75F2B" w:rsidRDefault="00D3713E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</v:group>
          </v:group>
        </w:pict>
      </w:r>
    </w:p>
    <w:p w:rsidR="000705D0" w:rsidRDefault="000705D0">
      <w:bookmarkStart w:id="0" w:name="_GoBack"/>
      <w:bookmarkEnd w:id="0"/>
    </w:p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B65040"/>
    <w:rsid w:val="000705D0"/>
    <w:rsid w:val="000F0D78"/>
    <w:rsid w:val="001936F3"/>
    <w:rsid w:val="001B3E81"/>
    <w:rsid w:val="001F3DB9"/>
    <w:rsid w:val="0022723C"/>
    <w:rsid w:val="00240EE8"/>
    <w:rsid w:val="00260DF3"/>
    <w:rsid w:val="002F2CF4"/>
    <w:rsid w:val="004135F1"/>
    <w:rsid w:val="00446361"/>
    <w:rsid w:val="005C75B0"/>
    <w:rsid w:val="005F79BA"/>
    <w:rsid w:val="0076674B"/>
    <w:rsid w:val="00854BDF"/>
    <w:rsid w:val="0086070A"/>
    <w:rsid w:val="009A3EE4"/>
    <w:rsid w:val="00A03FA6"/>
    <w:rsid w:val="00A0413A"/>
    <w:rsid w:val="00A40919"/>
    <w:rsid w:val="00A74C38"/>
    <w:rsid w:val="00B3020B"/>
    <w:rsid w:val="00B65040"/>
    <w:rsid w:val="00B75F2B"/>
    <w:rsid w:val="00B86FDF"/>
    <w:rsid w:val="00CE3F29"/>
    <w:rsid w:val="00D3713E"/>
    <w:rsid w:val="00EA6342"/>
    <w:rsid w:val="00F50D20"/>
    <w:rsid w:val="00F624BB"/>
    <w:rsid w:val="00FE7B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0CD39A-D732-4C55-9086-EA4CE9CA7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3rd nine weeks week 3</Template>
  <TotalTime>100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djackson</cp:lastModifiedBy>
  <cp:revision>4</cp:revision>
  <dcterms:created xsi:type="dcterms:W3CDTF">2014-01-29T16:10:00Z</dcterms:created>
  <dcterms:modified xsi:type="dcterms:W3CDTF">2014-01-31T15:38:00Z</dcterms:modified>
</cp:coreProperties>
</file>