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9B1308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E76A2" w:rsidRDefault="00AE76A2" w:rsidP="001B3E8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AE76A2">
                                  <w:rPr>
                                    <w:sz w:val="48"/>
                                    <w:szCs w:val="48"/>
                                  </w:rPr>
                                  <w:t>2 hr. Delay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7E230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Cleaned out chassis as best as I could.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E76A2" w:rsidRDefault="00AE76A2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AE76A2">
                                  <w:rPr>
                                    <w:sz w:val="48"/>
                                    <w:szCs w:val="48"/>
                                  </w:rPr>
                                  <w:t>No school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E76A2" w:rsidRDefault="00AE76A2" w:rsidP="004135F1">
                                <w:pPr>
                                  <w:rPr>
                                    <w:sz w:val="44"/>
                                    <w:szCs w:val="44"/>
                                  </w:rPr>
                                </w:pPr>
                                <w:r w:rsidRPr="00AE76A2">
                                  <w:rPr>
                                    <w:sz w:val="44"/>
                                    <w:szCs w:val="44"/>
                                  </w:rPr>
                                  <w:t>2 hr. Delay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E230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Helped with measurements for shell car.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7E2306" w:rsidRDefault="007E2306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7E2306">
                                  <w:rPr>
                                    <w:sz w:val="48"/>
                                    <w:szCs w:val="48"/>
                                  </w:rPr>
                                  <w:t>2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Pr="007E2306">
                                  <w:rPr>
                                    <w:sz w:val="48"/>
                                    <w:szCs w:val="48"/>
                                  </w:rPr>
                                  <w:t>hr. delay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7E230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E230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Worked on stop for throttle.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7E2306" w:rsidRDefault="007E2306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7E2306">
                                  <w:rPr>
                                    <w:sz w:val="48"/>
                                    <w:szCs w:val="48"/>
                                  </w:rPr>
                                  <w:t>2 hr. delay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775C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Cleaned the </w:t>
                                  </w:r>
                                  <w:r>
                                    <w:rPr>
                                      <w:sz w:val="20"/>
                                    </w:rPr>
                                    <w:t>lab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F2CF4"/>
    <w:rsid w:val="004135F1"/>
    <w:rsid w:val="00446361"/>
    <w:rsid w:val="005C75B0"/>
    <w:rsid w:val="005F79BA"/>
    <w:rsid w:val="006775C0"/>
    <w:rsid w:val="0076674B"/>
    <w:rsid w:val="007E2306"/>
    <w:rsid w:val="00854BDF"/>
    <w:rsid w:val="0086070A"/>
    <w:rsid w:val="00941287"/>
    <w:rsid w:val="009A3EE4"/>
    <w:rsid w:val="009B1308"/>
    <w:rsid w:val="00A03FA6"/>
    <w:rsid w:val="00A0413A"/>
    <w:rsid w:val="00A40919"/>
    <w:rsid w:val="00A74C38"/>
    <w:rsid w:val="00AE76A2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 nine weeks week 2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5</cp:revision>
  <dcterms:created xsi:type="dcterms:W3CDTF">2014-01-22T14:47:00Z</dcterms:created>
  <dcterms:modified xsi:type="dcterms:W3CDTF">2014-01-24T15:01:00Z</dcterms:modified>
</cp:coreProperties>
</file>