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2818BB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01515C" w:rsidRPr="00854BDF" w:rsidRDefault="0001515C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01515C" w:rsidRPr="00B75F2B" w:rsidRDefault="0001515C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researched when our important dates were.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01515C" w:rsidRDefault="0001515C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01515C" w:rsidRPr="00B75F2B" w:rsidRDefault="0001515C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01515C" w:rsidRPr="00B75F2B" w:rsidRDefault="0001515C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01515C" w:rsidRPr="00A74C38" w:rsidRDefault="0001515C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coming up with our important dates and times.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01515C" w:rsidRPr="00854BDF" w:rsidRDefault="0001515C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01515C" w:rsidRDefault="0001515C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01515C" w:rsidRDefault="0001515C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01515C" w:rsidRDefault="0001515C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01515C" w:rsidRPr="00B75F2B" w:rsidRDefault="0001515C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started talking about what is most important to be done on the car and least important.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01515C" w:rsidRPr="00A74C38" w:rsidRDefault="0001515C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01515C" w:rsidRDefault="0001515C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together in our groups and talked about what our game plan is.</w:t>
                                  </w:r>
                                </w:p>
                                <w:p w:rsidR="0001515C" w:rsidRPr="00B75F2B" w:rsidRDefault="0001515C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01515C" w:rsidRPr="00B75F2B" w:rsidRDefault="0001515C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01515C" w:rsidRPr="00854BDF" w:rsidRDefault="0001515C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01515C" w:rsidRPr="00B75F2B" w:rsidRDefault="0001515C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took measurements to see how long our new steel tie rods must be.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01515C" w:rsidRDefault="0001515C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01515C" w:rsidRPr="00B75F2B" w:rsidRDefault="0001515C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01515C" w:rsidRPr="00B75F2B" w:rsidRDefault="0001515C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01515C" w:rsidRPr="00A74C38" w:rsidRDefault="0001515C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out in the lab on the formula car’s tie rods.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01515C" w:rsidRPr="00854BDF" w:rsidRDefault="0001515C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01515C" w:rsidRDefault="0001515C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01515C" w:rsidRDefault="0001515C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01515C" w:rsidRDefault="0001515C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01515C" w:rsidRPr="00B75F2B" w:rsidRDefault="000151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the measurements and got the inserts pressed and welded in place in the tie rod.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01515C" w:rsidRPr="00A74C38" w:rsidRDefault="000151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01515C" w:rsidRPr="00B75F2B" w:rsidRDefault="000151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set the steering so it was straight and full range of motion.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01515C" w:rsidRPr="00B75F2B" w:rsidRDefault="000151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01515C" w:rsidRPr="00854BDF" w:rsidRDefault="0001515C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01515C" w:rsidRPr="00B75F2B" w:rsidRDefault="00B42C59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got everything measured and cut the tubing.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01515C" w:rsidRDefault="0001515C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01515C" w:rsidRPr="00B75F2B" w:rsidRDefault="0001515C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01515C" w:rsidRPr="00B75F2B" w:rsidRDefault="0001515C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01515C" w:rsidRPr="00A74C38" w:rsidRDefault="00B42C59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in lab on </w:t>
                                </w:r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 xml:space="preserve">Prototype </w:t>
                                </w:r>
                                <w:r w:rsidR="0001515C">
                                  <w:rPr>
                                    <w:sz w:val="20"/>
                                  </w:rPr>
                                  <w:t xml:space="preserve"> car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01515C" w:rsidRPr="00854BDF" w:rsidRDefault="0001515C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01515C" w:rsidRDefault="0001515C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01515C" w:rsidRDefault="0001515C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01515C" w:rsidRDefault="0001515C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01515C" w:rsidRPr="00B75F2B" w:rsidRDefault="00B42C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pressed the inserts into the tie rods.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01515C" w:rsidRPr="00A74C38" w:rsidRDefault="00B42C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01515C" w:rsidRPr="00B75F2B" w:rsidRDefault="00B42C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the steering set on the prototype car and then started to take measurements.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01515C" w:rsidRPr="00B75F2B" w:rsidRDefault="00B42C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Got the inserts welded to the </w:t>
                                  </w:r>
                                  <w:r>
                                    <w:rPr>
                                      <w:sz w:val="20"/>
                                    </w:rPr>
                                    <w:t>tubing.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01515C" w:rsidRPr="00854BDF" w:rsidRDefault="0001515C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01515C" w:rsidRPr="00B75F2B" w:rsidRDefault="00B42C59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I made my </w:t>
                            </w:r>
                            <w:proofErr w:type="spellStart"/>
                            <w:proofErr w:type="gramStart"/>
                            <w:r>
                              <w:rPr>
                                <w:sz w:val="20"/>
                              </w:rPr>
                              <w:t>powerpoint</w:t>
                            </w:r>
                            <w:proofErr w:type="spellEnd"/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and added all the needed info.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01515C" w:rsidRDefault="0001515C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01515C" w:rsidRPr="00B75F2B" w:rsidRDefault="0001515C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01515C" w:rsidRPr="00B75F2B" w:rsidRDefault="0001515C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01515C" w:rsidRPr="00A74C38" w:rsidRDefault="00B42C59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Assigned CIM project and I researched lean engineering. Work in Lab if finished.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01515C" w:rsidRPr="00854BDF" w:rsidRDefault="0001515C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01515C" w:rsidRDefault="0001515C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01515C" w:rsidRDefault="0001515C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01515C" w:rsidRDefault="0001515C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01515C" w:rsidRPr="00B75F2B" w:rsidRDefault="00B42C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Worked in lab helping with the throttle getting it set right.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01515C" w:rsidRPr="00A74C38" w:rsidRDefault="00B42C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01515C" w:rsidRPr="00B75F2B" w:rsidRDefault="00B42C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by researching lean and found out when it was originated and who invented it.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01515C" w:rsidRPr="00B75F2B" w:rsidRDefault="000151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01515C" w:rsidRPr="00854BDF" w:rsidRDefault="0001515C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01515C" w:rsidRPr="00B75F2B" w:rsidRDefault="00B42C59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got the spring fit and it worked fine.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01515C" w:rsidRDefault="0001515C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01515C" w:rsidRPr="00B75F2B" w:rsidRDefault="0001515C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01515C" w:rsidRPr="00B75F2B" w:rsidRDefault="0001515C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01515C" w:rsidRPr="00A74C38" w:rsidRDefault="00B42C59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the lab on formula throttle and clean.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01515C" w:rsidRPr="00854BDF" w:rsidRDefault="0001515C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01515C" w:rsidRDefault="0001515C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01515C" w:rsidRDefault="0001515C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01515C" w:rsidRDefault="0001515C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01515C" w:rsidRPr="00B75F2B" w:rsidRDefault="00B42C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wire brushing the chassis to get it prepped for paint.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01515C" w:rsidRPr="00A74C38" w:rsidRDefault="00B42C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Couldn’t get throttle to return all the way.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01515C" w:rsidRPr="00B75F2B" w:rsidRDefault="00B42C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found out that we needed a spring to return the throttle so I got a spring and drilled into the throttle to install a spring.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01515C" w:rsidRPr="00B75F2B" w:rsidRDefault="000151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1515C"/>
    <w:rsid w:val="000705D0"/>
    <w:rsid w:val="001058D3"/>
    <w:rsid w:val="001936F3"/>
    <w:rsid w:val="001B3E81"/>
    <w:rsid w:val="001F3DB9"/>
    <w:rsid w:val="00240EE8"/>
    <w:rsid w:val="00260DF3"/>
    <w:rsid w:val="002818BB"/>
    <w:rsid w:val="002F2CF4"/>
    <w:rsid w:val="004135F1"/>
    <w:rsid w:val="00446361"/>
    <w:rsid w:val="00474A50"/>
    <w:rsid w:val="005C75B0"/>
    <w:rsid w:val="005F79BA"/>
    <w:rsid w:val="0076674B"/>
    <w:rsid w:val="00854BDF"/>
    <w:rsid w:val="0086070A"/>
    <w:rsid w:val="009A3EE4"/>
    <w:rsid w:val="00A03FA6"/>
    <w:rsid w:val="00A0413A"/>
    <w:rsid w:val="00A40919"/>
    <w:rsid w:val="00A74C38"/>
    <w:rsid w:val="00B3020B"/>
    <w:rsid w:val="00B42C59"/>
    <w:rsid w:val="00B65040"/>
    <w:rsid w:val="00B75F2B"/>
    <w:rsid w:val="00B86FDF"/>
    <w:rsid w:val="00CE3F29"/>
    <w:rsid w:val="00EA6342"/>
    <w:rsid w:val="00EF6129"/>
    <w:rsid w:val="00F40111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3rd nine weeks Week 1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djackson</cp:lastModifiedBy>
  <cp:revision>2</cp:revision>
  <dcterms:created xsi:type="dcterms:W3CDTF">2014-01-17T15:34:00Z</dcterms:created>
  <dcterms:modified xsi:type="dcterms:W3CDTF">2014-01-17T15:34:00Z</dcterms:modified>
</cp:coreProperties>
</file>