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4072F8">
      <w:r>
        <w:rPr>
          <w:noProof/>
        </w:rPr>
        <w:pict>
          <v:group id="Group 531" o:spid="_x0000_s1026" style="position:absolute;margin-left:-16.15pt;margin-top:-21.8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CC593B" w:rsidRPr="00854BDF" w:rsidRDefault="00CC593B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CC593B" w:rsidRPr="00B75F2B" w:rsidRDefault="00CC593B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finished doing that and we started placing wheels.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CC593B" w:rsidRDefault="00CC593B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CC593B" w:rsidRPr="00B75F2B" w:rsidRDefault="00CC593B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CC593B" w:rsidRPr="00B75F2B" w:rsidRDefault="00CC593B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CC593B" w:rsidRPr="00A74C38" w:rsidRDefault="00CC593B" w:rsidP="00CC593B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getting the wheels and tires in the correct spots for the prototype car.</w:t>
                                </w:r>
                              </w:p>
                              <w:p w:rsidR="00CC593B" w:rsidRPr="00A74C38" w:rsidRDefault="00CC593B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CC593B" w:rsidRPr="00854BDF" w:rsidRDefault="00CC593B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CC593B" w:rsidRDefault="00CC593B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CC593B" w:rsidRDefault="00CC593B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CC593B" w:rsidRDefault="00CC593B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CC593B" w:rsidRPr="00B75F2B" w:rsidRDefault="00CC593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couldn’t get the wheels so go on correctly so we kept switching around and turning them to get them to fit.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CC593B" w:rsidRPr="00A74C38" w:rsidRDefault="00CC593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CC593B" w:rsidRPr="00B75F2B" w:rsidRDefault="00CC593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worked on grinding down the spacers to make sure all sides were equal.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CC593B" w:rsidRPr="00B75F2B" w:rsidRDefault="00CC593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CC593B" w:rsidRPr="00854BDF" w:rsidRDefault="00CC593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CC593B" w:rsidRPr="00B75F2B" w:rsidRDefault="005E07D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took all the new and old nuts and got the ½ x20 tap and got started.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CC593B" w:rsidRDefault="00CC593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CC593B" w:rsidRPr="00B75F2B" w:rsidRDefault="00CC593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CC593B" w:rsidRPr="00B75F2B" w:rsidRDefault="00CC593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CC593B" w:rsidRPr="00A74C38" w:rsidRDefault="00CC593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getting the wheels and tires in the correct spots for the prototype car.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CC593B" w:rsidRPr="00854BDF" w:rsidRDefault="00CC593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CC593B" w:rsidRPr="00B75F2B" w:rsidRDefault="005E07D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finished up all the nuts and they all screwed on </w:t>
                                  </w:r>
                                  <w:r>
                                    <w:rPr>
                                      <w:sz w:val="20"/>
                                    </w:rPr>
                                    <w:t>perfect.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CC593B" w:rsidRPr="00A74C38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CC593B" w:rsidRPr="00B75F2B" w:rsidRDefault="005E07D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wheels set and we had to start tapping out the nuts.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CC593B" w:rsidRPr="00B75F2B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CC593B" w:rsidRPr="00854BDF" w:rsidRDefault="00CC593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CC593B" w:rsidRPr="00B75F2B" w:rsidRDefault="00CC593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couldn’t get any fluid so we had to make sure everything was secure and tightened.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CC593B" w:rsidRDefault="00CC593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CC593B" w:rsidRPr="00B75F2B" w:rsidRDefault="00CC593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CC593B" w:rsidRPr="00B75F2B" w:rsidRDefault="00CC593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CC593B" w:rsidRPr="00A74C38" w:rsidRDefault="00CC593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the brakes for prototype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CC593B" w:rsidRPr="00854BDF" w:rsidRDefault="00CC593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CC593B" w:rsidRPr="00B75F2B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After making sure there was no leaking I hooked back up and we started getting fluid and got the rear passenger side done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CC593B" w:rsidRPr="00A74C38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Making sure all the connections were done.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CC593B" w:rsidRPr="00B75F2B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Dylan started bleeding the rear brakes with the vac.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CC593B" w:rsidRPr="00B75F2B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CC593B" w:rsidRPr="00854BDF" w:rsidRDefault="00CC593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CC593B" w:rsidRPr="00B75F2B" w:rsidRDefault="00CC593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worked on the front passenger side and we couldn’t get any fluid at all.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CC593B" w:rsidRDefault="00CC593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CC593B" w:rsidRPr="00B75F2B" w:rsidRDefault="00CC593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CC593B" w:rsidRPr="00B75F2B" w:rsidRDefault="00CC593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CC593B" w:rsidRPr="00A74C38" w:rsidRDefault="00CC593B" w:rsidP="00CC593B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the brakes for prototype</w:t>
                                </w:r>
                              </w:p>
                              <w:p w:rsidR="00CC593B" w:rsidRPr="00A74C38" w:rsidRDefault="00CC593B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CC593B" w:rsidRPr="00854BDF" w:rsidRDefault="00CC593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CC593B" w:rsidRPr="00B75F2B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kept switching from top to bottom and couldn’t get any fluid so we started to troubleshoot our problem.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CC593B" w:rsidRPr="00A74C38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CC593B" w:rsidRPr="00B75F2B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finished the rear and moved to the front.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CC593B" w:rsidRPr="00B75F2B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Once we got Nathan to get in the car, he pressed the pedal and me and Dylan used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vac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to draw fluid.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CC593B" w:rsidRPr="00854BDF" w:rsidRDefault="00CC593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CC593B" w:rsidRPr="00B75F2B" w:rsidRDefault="00CC593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tested them to make sure they were functioning and they stopped on a dime.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CC593B" w:rsidRDefault="00CC593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CC593B" w:rsidRPr="00B75F2B" w:rsidRDefault="00CC593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CC593B" w:rsidRPr="00B75F2B" w:rsidRDefault="00CC593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CC593B" w:rsidRPr="00A74C38" w:rsidRDefault="00CC593B" w:rsidP="00CC593B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the brakes for prototype</w:t>
                                </w:r>
                              </w:p>
                              <w:p w:rsidR="00CC593B" w:rsidRPr="00A74C38" w:rsidRDefault="00CC593B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CC593B" w:rsidRPr="00854BDF" w:rsidRDefault="00CC593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CC593B" w:rsidRDefault="00CC593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CC593B" w:rsidRPr="00B75F2B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cleaned up the mess and made sure I didn’t leave any brake fluid in the car or on the ground.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CC593B" w:rsidRPr="00A74C38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CC593B" w:rsidRPr="00B75F2B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finished working on the front brakes and got all the air bubbles out.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CC593B" w:rsidRPr="00B75F2B" w:rsidRDefault="00CC593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F2CF4"/>
    <w:rsid w:val="004072F8"/>
    <w:rsid w:val="004135F1"/>
    <w:rsid w:val="00446361"/>
    <w:rsid w:val="005C75B0"/>
    <w:rsid w:val="005D7B4B"/>
    <w:rsid w:val="005E07DE"/>
    <w:rsid w:val="005F79BA"/>
    <w:rsid w:val="0076674B"/>
    <w:rsid w:val="00854BDF"/>
    <w:rsid w:val="0086070A"/>
    <w:rsid w:val="009027DB"/>
    <w:rsid w:val="009A3EE4"/>
    <w:rsid w:val="00A03FA6"/>
    <w:rsid w:val="00A0413A"/>
    <w:rsid w:val="00A40919"/>
    <w:rsid w:val="00A74C38"/>
    <w:rsid w:val="00AC5181"/>
    <w:rsid w:val="00B3020B"/>
    <w:rsid w:val="00B45AD6"/>
    <w:rsid w:val="00B65040"/>
    <w:rsid w:val="00B75F2B"/>
    <w:rsid w:val="00B86FDF"/>
    <w:rsid w:val="00CC593B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40D19-1D68-4D08-B8F8-BBA69C9B0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template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2</cp:revision>
  <dcterms:created xsi:type="dcterms:W3CDTF">2014-03-07T15:12:00Z</dcterms:created>
  <dcterms:modified xsi:type="dcterms:W3CDTF">2014-03-07T15:12:00Z</dcterms:modified>
</cp:coreProperties>
</file>