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091BA4">
      <w:r>
        <w:rPr>
          <w:noProof/>
        </w:rPr>
        <w:pict>
          <v:group id="Group 531" o:spid="_x0000_s1026" style="position:absolute;margin-left:-16.15pt;margin-top:-21.8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842DD4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ended up only seeing the regular old logo so I stuck with that.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842DD4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Intro level g-code getting all my lines typed and verified.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842DD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graphing the points and getting coordinates.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842DD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researched on the web of cool designs for the 5.7 hemi logo.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842DD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typed my code and got it all typed and verified and it worked.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842DD4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took measurements and got the wood cut to the right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lenths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842DD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building the other cart for the prototype car to sit on.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42DD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the wood set and put screws in it to hold it together.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842DD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842DD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went out and got the materials we needed to make the cart.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842DD4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found the paint and started painting the cart.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842DD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painting the cart and if finished work on prototype figuring out what is wrong with rear end.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42DD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It took forever to paint because of the brush being so small so I ended up taking the whole period to finish it.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842DD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42DD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the paint brushes and looked for a good can of black paint.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842DD4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took the numbers and looked them up to find nothing. We couldn’t find any specs on the cvt.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842DD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Research what is wrong with the rear end and assemble wheels to the cart.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842DD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 and Nathan marked and drilled hole for the wheels on the cart.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842DD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 xml:space="preserve">Figuring out what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cvt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to look for.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42DD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got some numbers off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cvt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trying to see if that was our issue.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842DD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the wheels bolted on and the formula car on the cart.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3B73FD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cleaned the middle room and by the circular saw.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3B73FD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looking for advanced g-code and clean shop!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3B73F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everything cleaned up and we worked on making a bracket for the tool cart.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3B73F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3B73F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researched some ideas for my advanced level g-code but didn’t find anything difficult enough.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3B73F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the bracket made and ready to attach.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91BA4"/>
    <w:rsid w:val="001936F3"/>
    <w:rsid w:val="001B3E81"/>
    <w:rsid w:val="001F3DB9"/>
    <w:rsid w:val="00240EE8"/>
    <w:rsid w:val="00260DF3"/>
    <w:rsid w:val="002F2CF4"/>
    <w:rsid w:val="003B73FD"/>
    <w:rsid w:val="004135F1"/>
    <w:rsid w:val="00446361"/>
    <w:rsid w:val="005C75B0"/>
    <w:rsid w:val="005D7B4B"/>
    <w:rsid w:val="005F79BA"/>
    <w:rsid w:val="0076674B"/>
    <w:rsid w:val="00842DD4"/>
    <w:rsid w:val="00854BDF"/>
    <w:rsid w:val="0086070A"/>
    <w:rsid w:val="009027DB"/>
    <w:rsid w:val="009A3EE4"/>
    <w:rsid w:val="00A03FA6"/>
    <w:rsid w:val="00A0413A"/>
    <w:rsid w:val="00A40919"/>
    <w:rsid w:val="00A74C38"/>
    <w:rsid w:val="00AC5181"/>
    <w:rsid w:val="00B3020B"/>
    <w:rsid w:val="00B45AD6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AE46A-B6A6-4947-A6DB-A2678D56B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3rd Nine Weeks Week 9</Template>
  <TotalTime>153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3</cp:revision>
  <dcterms:created xsi:type="dcterms:W3CDTF">2014-03-14T12:14:00Z</dcterms:created>
  <dcterms:modified xsi:type="dcterms:W3CDTF">2014-03-14T14:40:00Z</dcterms:modified>
</cp:coreProperties>
</file>