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AA4309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570800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changed my coordinates on my d and got it to curve but I couldn’t get my j to curve.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57080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circular interpellation G-coding and work on formula brakes.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57080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measurements and got the length of brake line we would need for the front brakes.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57080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kept messing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up  my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j. (It kept going sideways and doing things it wasn’t supposed to)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57080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circular interpellation getting my d and j to have curves.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57080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finished pop-riveting the firewall in and put the wiring back on the motor that I had removed.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570800" w:rsidRDefault="00570800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570800">
                                  <w:rPr>
                                    <w:sz w:val="48"/>
                                    <w:szCs w:val="48"/>
                                  </w:rPr>
                                  <w:t>2 Hr Delay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57080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57080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sanded on the shell body trying to get all the rough areas smoothed out and shaped.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922C3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helped spec out brake lines and where we can run them. (Formula Car)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57080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Help out other teams in need and Wo</w:t>
                                </w:r>
                                <w:r w:rsidR="008C632B">
                                  <w:rPr>
                                    <w:sz w:val="20"/>
                                  </w:rPr>
                                  <w:t>rk on Formula car getting thin</w:t>
                                </w:r>
                                <w:r w:rsidR="00922C35">
                                  <w:rPr>
                                    <w:sz w:val="20"/>
                                  </w:rPr>
                                  <w:t>gs finished up.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22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running the overflow line for the gas tank on formula and got it attached and secured.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922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922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 sand on the shell body getting it smoothed out and contour.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8C632B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waited on it to dry and put a couple coats on each and fanned it out so it </w:t>
                            </w:r>
                            <w:r w:rsidR="00922C35">
                              <w:rPr>
                                <w:sz w:val="20"/>
                              </w:rPr>
                              <w:t>didn’t look splotchy.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8C632B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G-code and touch up prototype car with the touch-up paint.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922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my circular g-code and put it in the machine to inspect it and make sure the code had no errors.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922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8C632B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the paint and a brush and worked on touching up all of the bare metal spots.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922C3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both sides milled out and turned it in.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2116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suctioned it out as best as I could and it was clean.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2116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Formula car cleaning up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chasis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and check connections.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211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removed all connections to make sure they were soldered and very well held together.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D211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211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wire brushed the floor board and got most of the loose paint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D2116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replaced all the wires and make sure everything still worked correctly.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2CF4"/>
    <w:rsid w:val="003A03CA"/>
    <w:rsid w:val="004135F1"/>
    <w:rsid w:val="00421C0F"/>
    <w:rsid w:val="00446361"/>
    <w:rsid w:val="00570800"/>
    <w:rsid w:val="005C75B0"/>
    <w:rsid w:val="005F79BA"/>
    <w:rsid w:val="0076674B"/>
    <w:rsid w:val="00854BDF"/>
    <w:rsid w:val="0086070A"/>
    <w:rsid w:val="008C632B"/>
    <w:rsid w:val="00922C35"/>
    <w:rsid w:val="009A3EE4"/>
    <w:rsid w:val="00A03FA6"/>
    <w:rsid w:val="00A0413A"/>
    <w:rsid w:val="00A40919"/>
    <w:rsid w:val="00A74C38"/>
    <w:rsid w:val="00AA4309"/>
    <w:rsid w:val="00B3020B"/>
    <w:rsid w:val="00B65040"/>
    <w:rsid w:val="00B75F2B"/>
    <w:rsid w:val="00B86FDF"/>
    <w:rsid w:val="00CE3F29"/>
    <w:rsid w:val="00D21164"/>
    <w:rsid w:val="00E97278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1BD8A-0756-40E8-A99B-95F0ADAFE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6</Template>
  <TotalTime>34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NCACP Engineering</dc:creator>
  <cp:lastModifiedBy>djackson</cp:lastModifiedBy>
  <cp:revision>6</cp:revision>
  <dcterms:created xsi:type="dcterms:W3CDTF">2014-02-19T13:41:00Z</dcterms:created>
  <dcterms:modified xsi:type="dcterms:W3CDTF">2014-02-24T13:18:00Z</dcterms:modified>
</cp:coreProperties>
</file>