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0C4B81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EA21AA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used my coding sheet to run the correct codes on Notepad with the coordinates on my graph.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E32C39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Learn G-coding and start working on making initials.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EA21A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made sure to get everything perfect and plugged it in to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cnc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to see if my coordinates were correct.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EA21AA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E32C3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started by </w:t>
                                  </w:r>
                                  <w:r w:rsidR="00EA21AA">
                                    <w:rPr>
                                      <w:sz w:val="20"/>
                                    </w:rPr>
                                    <w:t xml:space="preserve">drawing </w:t>
                                  </w:r>
                                  <w:proofErr w:type="gramStart"/>
                                  <w:r w:rsidR="00EA21AA">
                                    <w:rPr>
                                      <w:sz w:val="20"/>
                                    </w:rPr>
                                    <w:t xml:space="preserve">my </w:t>
                                  </w:r>
                                  <w:proofErr w:type="spellStart"/>
                                  <w:r w:rsidR="00EA21AA">
                                    <w:rPr>
                                      <w:sz w:val="20"/>
                                    </w:rPr>
                                    <w:t>yo</w:t>
                                  </w:r>
                                  <w:proofErr w:type="spellEnd"/>
                                  <w:proofErr w:type="gramEnd"/>
                                  <w:r w:rsidR="00EA21AA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="00EA21AA">
                                    <w:rPr>
                                      <w:sz w:val="20"/>
                                    </w:rPr>
                                    <w:t>yo</w:t>
                                  </w:r>
                                  <w:proofErr w:type="spellEnd"/>
                                  <w:r w:rsidR="00EA21AA">
                                    <w:rPr>
                                      <w:sz w:val="20"/>
                                    </w:rPr>
                                    <w:t xml:space="preserve"> and initials on graph paper so I could have coordinates.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E32C39" w:rsidRDefault="00E32C39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E32C39">
                                  <w:rPr>
                                    <w:sz w:val="48"/>
                                    <w:szCs w:val="48"/>
                                  </w:rPr>
                                  <w:t>2 hr delay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EA21A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EA21A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had to move my coordinates up about a 1/16 of an inch to perfectly center my initials.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E32C39" w:rsidRDefault="00E32C39" w:rsidP="004135F1">
                                <w:pPr>
                                  <w:rPr>
                                    <w:sz w:val="48"/>
                                    <w:szCs w:val="48"/>
                                  </w:rPr>
                                </w:pPr>
                                <w:r w:rsidRPr="00E32C39">
                                  <w:rPr>
                                    <w:sz w:val="48"/>
                                    <w:szCs w:val="48"/>
                                  </w:rPr>
                                  <w:t>2 hr delay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EA21A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EA21A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Worked on room number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blocks  facing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them off for the new logos outside of the classrooms.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EA21AA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had to adjust the right side out a touch so it would be straight.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EA21A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out in the lab on formula car and finish up CNC initial coding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EA21A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pop riveting the fire wall back in so we can think about getting the seat put back in and put seat cover 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EA21A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didn’t know what measurements to take to fix steering by Nathan helped me and we got it done.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EA21A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worked on getting the steering set perfectly center so we have the full range of turning.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EA21AA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finished pop riveting the fire wall in and cleaned up around my area.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Default="006312B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worked on my g-coding and cut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 xml:space="preserve">my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yo</w:t>
                            </w:r>
                            <w:proofErr w:type="spellEnd"/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yo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with the small bit.</w:t>
                            </w:r>
                          </w:p>
                          <w:p w:rsidR="006312BC" w:rsidRPr="00B75F2B" w:rsidRDefault="006312BC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6312B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up on CNC coding and work in lab cleaning up our assigned positions.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312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helped Dylan finish his g-code so he could engrave his initials.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6312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312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cleaned out the middle room and organized the cabinet and shelves.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6312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checked codes on CNC for Nathan and Ross.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C4B81"/>
    <w:rsid w:val="001726DA"/>
    <w:rsid w:val="001936F3"/>
    <w:rsid w:val="001B3E81"/>
    <w:rsid w:val="001F3DB9"/>
    <w:rsid w:val="001F5BA3"/>
    <w:rsid w:val="00240EE8"/>
    <w:rsid w:val="00260DF3"/>
    <w:rsid w:val="002F2CF4"/>
    <w:rsid w:val="004135F1"/>
    <w:rsid w:val="00446361"/>
    <w:rsid w:val="005C75B0"/>
    <w:rsid w:val="005F79BA"/>
    <w:rsid w:val="006312BC"/>
    <w:rsid w:val="0076674B"/>
    <w:rsid w:val="00854BDF"/>
    <w:rsid w:val="0086070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32C39"/>
    <w:rsid w:val="00EA21AA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FE7BA-570B-42AD-AC13-C2929C86D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3rd Nine Weeks Week 5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4</cp:revision>
  <dcterms:created xsi:type="dcterms:W3CDTF">2014-02-12T16:38:00Z</dcterms:created>
  <dcterms:modified xsi:type="dcterms:W3CDTF">2014-02-14T15:37:00Z</dcterms:modified>
</cp:coreProperties>
</file>