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E11608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0D0739" w:rsidRPr="00854BDF" w:rsidRDefault="000D0739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0D0739" w:rsidRPr="00B75F2B" w:rsidRDefault="000D0739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raised it up so we had more ground clearance.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0D0739" w:rsidRDefault="000D0739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0D0739" w:rsidRPr="00B75F2B" w:rsidRDefault="000D0739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0D0739" w:rsidRPr="00B75F2B" w:rsidRDefault="000D0739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0D0739" w:rsidRPr="00A74C38" w:rsidRDefault="000D0739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CEA and work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0D0739" w:rsidRPr="00854BDF" w:rsidRDefault="000D0739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0D0739" w:rsidRDefault="000D0739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B75F2B" w:rsidRDefault="000D073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on adding more interior items into my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A74C38" w:rsidRDefault="000D073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0D0739" w:rsidRPr="00B75F2B" w:rsidRDefault="000D073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in the lab working on the shaft for the cvt.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0D0739" w:rsidRPr="00B75F2B" w:rsidRDefault="000D0739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added desks to the rest of my offices and decorations to my main lobby.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0D0739" w:rsidRPr="00854BDF" w:rsidRDefault="000D073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0D0739" w:rsidRPr="00B75F2B" w:rsidRDefault="000D0739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all of my pictures taken and ready for sheets.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0D0739" w:rsidRDefault="000D073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0D0739" w:rsidRPr="00A74C38" w:rsidRDefault="000D073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on CEA and on year long project if we get uploaded.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0D0739" w:rsidRPr="00854BDF" w:rsidRDefault="000D073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putting them in sheets and labeling them.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A74C38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started getting my views and picture taken so I can put them in sheets.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0D0739" w:rsidRPr="00854BDF" w:rsidRDefault="000D073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0D0739" w:rsidRPr="00B75F2B" w:rsidRDefault="00BC7F1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tried to start uploading and I couldn’t get it to print all of the pictures in the same file.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0D0739" w:rsidRDefault="000D073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0D0739" w:rsidRPr="00A74C38" w:rsidRDefault="000D073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Finish up CEA and </w:t>
                                </w:r>
                                <w:r w:rsidR="00BC7F12">
                                  <w:rPr>
                                    <w:sz w:val="20"/>
                                  </w:rPr>
                                  <w:t>work in lab with laser.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0D0739" w:rsidRPr="00854BDF" w:rsidRDefault="000D073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B75F2B" w:rsidRDefault="00BC7F1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ice for the machine to cool off the water.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0D0739" w:rsidRPr="00A74C38" w:rsidRDefault="00BC7F1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Couldn’t get my sheets to print into one </w:t>
                                  </w:r>
                                  <w:r>
                                    <w:rPr>
                                      <w:sz w:val="20"/>
                                    </w:rPr>
                                    <w:t>file.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B75F2B" w:rsidRDefault="00BC7F1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finished up putting sheets together and getting all of them labeled.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0D0739" w:rsidRPr="00854BDF" w:rsidRDefault="000D073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0D0739" w:rsidRPr="00B75F2B" w:rsidRDefault="000D0739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0D0739" w:rsidRDefault="000D073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0D0739" w:rsidRPr="00A74C38" w:rsidRDefault="000D0739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0D0739" w:rsidRPr="00854BDF" w:rsidRDefault="000D073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A74C38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0D0739" w:rsidRPr="00854BDF" w:rsidRDefault="000D0739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0D0739" w:rsidRPr="00B75F2B" w:rsidRDefault="000D0739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0D0739" w:rsidRDefault="000D0739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0D0739" w:rsidRPr="00B75F2B" w:rsidRDefault="000D0739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0D0739" w:rsidRPr="00A74C38" w:rsidRDefault="000D0739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0D0739" w:rsidRPr="00854BDF" w:rsidRDefault="000D0739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0D0739" w:rsidRDefault="000D0739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0D0739" w:rsidRPr="00A74C38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0D0739" w:rsidRPr="00B75F2B" w:rsidRDefault="000D073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0D0739"/>
    <w:rsid w:val="001936F3"/>
    <w:rsid w:val="001B3E81"/>
    <w:rsid w:val="001F3DB9"/>
    <w:rsid w:val="00240EE8"/>
    <w:rsid w:val="00260DF3"/>
    <w:rsid w:val="002F2CF4"/>
    <w:rsid w:val="004135F1"/>
    <w:rsid w:val="00446361"/>
    <w:rsid w:val="005C75B0"/>
    <w:rsid w:val="005F79BA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C7F12"/>
    <w:rsid w:val="00CE3F29"/>
    <w:rsid w:val="00E11608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template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2</cp:revision>
  <dcterms:created xsi:type="dcterms:W3CDTF">2013-12-19T13:41:00Z</dcterms:created>
  <dcterms:modified xsi:type="dcterms:W3CDTF">2013-12-19T13:41:00Z</dcterms:modified>
</cp:coreProperties>
</file>