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0E07C2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1B3E81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325362" w:rsidRDefault="00325362" w:rsidP="001B3E81">
                                <w:pPr>
                                  <w:rPr>
                                    <w:sz w:val="52"/>
                                    <w:szCs w:val="52"/>
                                  </w:rPr>
                                </w:pPr>
                                <w:r w:rsidRPr="00325362">
                                  <w:rPr>
                                    <w:sz w:val="52"/>
                                    <w:szCs w:val="52"/>
                                  </w:rPr>
                                  <w:t>2 Hr Delay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325362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put decorations in my offices and added computers to my main office.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32536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CEA and work in lab (formula).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325362" w:rsidRPr="00B75F2B" w:rsidRDefault="00325362" w:rsidP="0032536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adjusted the camber on the front end so they were tilted out the correct way.</w:t>
                                  </w:r>
                                </w:p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B9264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32536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put more interior items in my building (comfortable seating,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tv’s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>, and cars)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32536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and Dylan worked on tensioning the chain and getting it tight so it doesn’t sag and get in a bind.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B92648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Worked on getting exhaust all set up and working.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B9264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CEA and work in lab on formula car.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B9264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Made marks in the correct position to get it tacked.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B9264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B9264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worked on putting decals on my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tv’s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so they looked they could be used.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B92648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Got it full welded then put back on engine to get idea for cutting out body.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B9264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formula exhaust and CEA if I get done in time.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B9264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the lines drawn for the cut out.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B9264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B9264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the exhaust tacked then bent in correct position.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E0E7E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Me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and Dakota brainstormed to come up with an idea for more air to the engine.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E0E7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formula car in the lab.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E0E7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thought up a few ideas that may work and found some material we could use.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E0E7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E0E7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fixed the camber on the front end to equal out the eye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lits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0E07C2"/>
    <w:rsid w:val="001936F3"/>
    <w:rsid w:val="001B3E81"/>
    <w:rsid w:val="001F3DB9"/>
    <w:rsid w:val="00240EE8"/>
    <w:rsid w:val="00260DF3"/>
    <w:rsid w:val="002F2CF4"/>
    <w:rsid w:val="00325362"/>
    <w:rsid w:val="003F3D40"/>
    <w:rsid w:val="004135F1"/>
    <w:rsid w:val="00446361"/>
    <w:rsid w:val="004E0E7E"/>
    <w:rsid w:val="005C75B0"/>
    <w:rsid w:val="005F79BA"/>
    <w:rsid w:val="0076674B"/>
    <w:rsid w:val="00854BDF"/>
    <w:rsid w:val="0086070A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B92648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2nd 9 Weeks Week 8</Template>
  <TotalTime>60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5</cp:revision>
  <dcterms:created xsi:type="dcterms:W3CDTF">2013-12-11T15:28:00Z</dcterms:created>
  <dcterms:modified xsi:type="dcterms:W3CDTF">2013-12-13T15:33:00Z</dcterms:modified>
</cp:coreProperties>
</file>